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5C0CE" w14:textId="7AF17CDC" w:rsidR="00D20568" w:rsidRDefault="007145D6">
      <w:r w:rsidRPr="00E24E5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B3A015" wp14:editId="5051D333">
                <wp:simplePos x="0" y="0"/>
                <wp:positionH relativeFrom="column">
                  <wp:posOffset>3699510</wp:posOffset>
                </wp:positionH>
                <wp:positionV relativeFrom="paragraph">
                  <wp:posOffset>12065</wp:posOffset>
                </wp:positionV>
                <wp:extent cx="2914650" cy="140462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8F6D8" w14:textId="5E3B8F6A" w:rsidR="00E24E52" w:rsidRPr="00CD26B0" w:rsidRDefault="007E468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Wuppertalstr. 6</w:t>
                            </w:r>
                          </w:p>
                          <w:p w14:paraId="56E29CE6" w14:textId="77777777" w:rsidR="00CD26B0" w:rsidRPr="00CD26B0" w:rsidRDefault="00CD26B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D26B0">
                              <w:rPr>
                                <w:rFonts w:ascii="Arial" w:hAnsi="Arial" w:cs="Arial"/>
                              </w:rPr>
                              <w:t>51381 Leverkusen</w:t>
                            </w:r>
                          </w:p>
                          <w:p w14:paraId="4EAA1AFD" w14:textId="77777777" w:rsidR="00CD26B0" w:rsidRPr="00CD26B0" w:rsidRDefault="00CD26B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EDA4A47" w14:textId="77777777" w:rsidR="00CD26B0" w:rsidRPr="00CD26B0" w:rsidRDefault="00CD26B0" w:rsidP="00CD26B0">
                            <w:pPr>
                              <w:tabs>
                                <w:tab w:val="left" w:pos="1276"/>
                              </w:tabs>
                              <w:rPr>
                                <w:rFonts w:ascii="Arial" w:hAnsi="Arial" w:cs="Arial"/>
                              </w:rPr>
                            </w:pPr>
                            <w:r w:rsidRPr="00CD26B0">
                              <w:rPr>
                                <w:rFonts w:ascii="Arial" w:hAnsi="Arial" w:cs="Arial"/>
                              </w:rPr>
                              <w:t>Telefon:</w:t>
                            </w:r>
                            <w:r w:rsidRPr="00CD26B0">
                              <w:rPr>
                                <w:rFonts w:ascii="Arial" w:hAnsi="Arial" w:cs="Arial"/>
                              </w:rPr>
                              <w:tab/>
                              <w:t>02171-32458</w:t>
                            </w:r>
                          </w:p>
                          <w:p w14:paraId="476074FD" w14:textId="2FB48441" w:rsidR="00CD26B0" w:rsidRPr="00CD26B0" w:rsidRDefault="00CD26B0" w:rsidP="00CD26B0">
                            <w:pPr>
                              <w:tabs>
                                <w:tab w:val="left" w:pos="1276"/>
                              </w:tabs>
                              <w:rPr>
                                <w:rFonts w:ascii="Arial" w:hAnsi="Arial" w:cs="Arial"/>
                              </w:rPr>
                            </w:pPr>
                            <w:r w:rsidRPr="00CD26B0">
                              <w:rPr>
                                <w:rFonts w:ascii="Arial" w:hAnsi="Arial" w:cs="Arial"/>
                              </w:rPr>
                              <w:t>E-Mail:</w:t>
                            </w:r>
                            <w:r w:rsidRPr="00CD26B0">
                              <w:rPr>
                                <w:rFonts w:ascii="Arial" w:hAnsi="Arial" w:cs="Arial"/>
                              </w:rPr>
                              <w:tab/>
                            </w:r>
                            <w:hyperlink r:id="rId8" w:history="1">
                              <w:r w:rsidR="007145D6" w:rsidRPr="00E825E0">
                                <w:rPr>
                                  <w:rStyle w:val="Hyperlink"/>
                                  <w:rFonts w:ascii="Arial" w:hAnsi="Arial" w:cs="Arial"/>
                                </w:rPr>
                                <w:t>info@neukirchener-turnverein.de</w:t>
                              </w:r>
                            </w:hyperlink>
                          </w:p>
                          <w:p w14:paraId="5A74D6AA" w14:textId="77777777" w:rsidR="00CD26B0" w:rsidRPr="00CD26B0" w:rsidRDefault="00CD26B0" w:rsidP="00CD26B0">
                            <w:pPr>
                              <w:tabs>
                                <w:tab w:val="left" w:pos="1276"/>
                              </w:tabs>
                              <w:rPr>
                                <w:rFonts w:ascii="Arial" w:hAnsi="Arial" w:cs="Arial"/>
                              </w:rPr>
                            </w:pPr>
                            <w:r w:rsidRPr="00CD26B0">
                              <w:rPr>
                                <w:rFonts w:ascii="Arial" w:hAnsi="Arial" w:cs="Arial"/>
                              </w:rPr>
                              <w:t>Homepage:</w:t>
                            </w:r>
                            <w:r w:rsidRPr="00CD26B0">
                              <w:rPr>
                                <w:rFonts w:ascii="Arial" w:hAnsi="Arial" w:cs="Arial"/>
                              </w:rPr>
                              <w:tab/>
                              <w:t>www.ntv1886.de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4FB3A015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91.3pt;margin-top:.95pt;width:229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" stroked="f">
                <v:textbox style="mso-fit-shape-to-text:t">
                  <w:txbxContent>
                    <w:p w14:paraId="54B8F6D8" w14:textId="5E3B8F6A" w:rsidR="00E24E52" w:rsidRPr="00CD26B0" w:rsidRDefault="007E468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Wuppertalstr. 6</w:t>
                      </w:r>
                    </w:p>
                    <w:p w14:paraId="56E29CE6" w14:textId="77777777" w:rsidR="00CD26B0" w:rsidRPr="00CD26B0" w:rsidRDefault="00CD26B0">
                      <w:pPr>
                        <w:rPr>
                          <w:rFonts w:ascii="Arial" w:hAnsi="Arial" w:cs="Arial"/>
                        </w:rPr>
                      </w:pPr>
                      <w:r w:rsidRPr="00CD26B0">
                        <w:rPr>
                          <w:rFonts w:ascii="Arial" w:hAnsi="Arial" w:cs="Arial"/>
                        </w:rPr>
                        <w:t>51381 Leverkusen</w:t>
                      </w:r>
                    </w:p>
                    <w:p w14:paraId="4EAA1AFD" w14:textId="77777777" w:rsidR="00CD26B0" w:rsidRPr="00CD26B0" w:rsidRDefault="00CD26B0">
                      <w:pPr>
                        <w:rPr>
                          <w:rFonts w:ascii="Arial" w:hAnsi="Arial" w:cs="Arial"/>
                        </w:rPr>
                      </w:pPr>
                    </w:p>
                    <w:p w14:paraId="6EDA4A47" w14:textId="77777777" w:rsidR="00CD26B0" w:rsidRPr="00CD26B0" w:rsidRDefault="00CD26B0" w:rsidP="00CD26B0">
                      <w:pPr>
                        <w:tabs>
                          <w:tab w:val="left" w:pos="1276"/>
                        </w:tabs>
                        <w:rPr>
                          <w:rFonts w:ascii="Arial" w:hAnsi="Arial" w:cs="Arial"/>
                        </w:rPr>
                      </w:pPr>
                      <w:r w:rsidRPr="00CD26B0">
                        <w:rPr>
                          <w:rFonts w:ascii="Arial" w:hAnsi="Arial" w:cs="Arial"/>
                        </w:rPr>
                        <w:t>Telefon:</w:t>
                      </w:r>
                      <w:r w:rsidRPr="00CD26B0">
                        <w:rPr>
                          <w:rFonts w:ascii="Arial" w:hAnsi="Arial" w:cs="Arial"/>
                        </w:rPr>
                        <w:tab/>
                        <w:t>02171-32458</w:t>
                      </w:r>
                    </w:p>
                    <w:p w14:paraId="476074FD" w14:textId="2FB48441" w:rsidR="00CD26B0" w:rsidRPr="00CD26B0" w:rsidRDefault="00CD26B0" w:rsidP="00CD26B0">
                      <w:pPr>
                        <w:tabs>
                          <w:tab w:val="left" w:pos="1276"/>
                        </w:tabs>
                        <w:rPr>
                          <w:rFonts w:ascii="Arial" w:hAnsi="Arial" w:cs="Arial"/>
                        </w:rPr>
                      </w:pPr>
                      <w:r w:rsidRPr="00CD26B0">
                        <w:rPr>
                          <w:rFonts w:ascii="Arial" w:hAnsi="Arial" w:cs="Arial"/>
                        </w:rPr>
                        <w:t>E-Mail:</w:t>
                      </w:r>
                      <w:r w:rsidRPr="00CD26B0">
                        <w:rPr>
                          <w:rFonts w:ascii="Arial" w:hAnsi="Arial" w:cs="Arial"/>
                        </w:rPr>
                        <w:tab/>
                      </w:r>
                      <w:hyperlink r:id="rId9" w:history="1">
                        <w:r w:rsidR="007145D6" w:rsidRPr="00E825E0">
                          <w:rPr>
                            <w:rStyle w:val="Hyperlink"/>
                            <w:rFonts w:ascii="Arial" w:hAnsi="Arial" w:cs="Arial"/>
                          </w:rPr>
                          <w:t>info@neukirchener-turnverein.de</w:t>
                        </w:r>
                      </w:hyperlink>
                    </w:p>
                    <w:p w14:paraId="5A74D6AA" w14:textId="77777777" w:rsidR="00CD26B0" w:rsidRPr="00CD26B0" w:rsidRDefault="00CD26B0" w:rsidP="00CD26B0">
                      <w:pPr>
                        <w:tabs>
                          <w:tab w:val="left" w:pos="1276"/>
                        </w:tabs>
                        <w:rPr>
                          <w:rFonts w:ascii="Arial" w:hAnsi="Arial" w:cs="Arial"/>
                        </w:rPr>
                      </w:pPr>
                      <w:r w:rsidRPr="00CD26B0">
                        <w:rPr>
                          <w:rFonts w:ascii="Arial" w:hAnsi="Arial" w:cs="Arial"/>
                        </w:rPr>
                        <w:t>Homepage:</w:t>
                      </w:r>
                      <w:r w:rsidRPr="00CD26B0">
                        <w:rPr>
                          <w:rFonts w:ascii="Arial" w:hAnsi="Arial" w:cs="Arial"/>
                        </w:rPr>
                        <w:tab/>
                        <w:t>www.ntv1886.de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26B0" w:rsidRPr="00E24E5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86A5B4C" wp14:editId="7BC223F6">
                <wp:simplePos x="0" y="0"/>
                <wp:positionH relativeFrom="margin">
                  <wp:align>left</wp:align>
                </wp:positionH>
                <wp:positionV relativeFrom="paragraph">
                  <wp:posOffset>323850</wp:posOffset>
                </wp:positionV>
                <wp:extent cx="3648075" cy="1404620"/>
                <wp:effectExtent l="0" t="0" r="9525" b="0"/>
                <wp:wrapSquare wrapText="bothSides"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5FD73" w14:textId="1F09665C" w:rsidR="00CD26B0" w:rsidRPr="00CD26B0" w:rsidRDefault="00CD26B0" w:rsidP="00CD26B0">
                            <w:pPr>
                              <w:tabs>
                                <w:tab w:val="left" w:pos="1276"/>
                              </w:tabs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D26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Neukirchener Turnverein 1886 e.V.</w:t>
                            </w:r>
                            <w:proofErr w:type="gramStart"/>
                            <w:r w:rsidRPr="00CD26B0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 xml:space="preserve"> </w:t>
                            </w:r>
                            <w:r w:rsidRPr="003D4B33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..</w:t>
                            </w:r>
                            <w:proofErr w:type="gramEnd"/>
                            <w:r w:rsidRPr="00CD26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513</w:t>
                            </w:r>
                            <w:r w:rsidR="00AF158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81</w:t>
                            </w:r>
                            <w:r w:rsidRPr="00CD26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Leverkusen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6A5B4C" id="_x0000_s1027" type="#_x0000_t202" style="position:absolute;margin-left:0;margin-top:25.5pt;width:287.2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" stroked="f">
                <v:textbox style="mso-fit-shape-to-text:t">
                  <w:txbxContent>
                    <w:p w14:paraId="3D55FD73" w14:textId="1F09665C" w:rsidR="00CD26B0" w:rsidRPr="00CD26B0" w:rsidRDefault="00CD26B0" w:rsidP="00CD26B0">
                      <w:pPr>
                        <w:tabs>
                          <w:tab w:val="left" w:pos="1276"/>
                        </w:tabs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D26B0">
                        <w:rPr>
                          <w:rFonts w:ascii="Arial" w:hAnsi="Arial" w:cs="Arial"/>
                          <w:sz w:val="16"/>
                          <w:szCs w:val="16"/>
                        </w:rPr>
                        <w:t>Neukirchener Turnverein 1886 e.V.</w:t>
                      </w:r>
                      <w:proofErr w:type="gramStart"/>
                      <w:r w:rsidRPr="00CD26B0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 xml:space="preserve"> </w:t>
                      </w:r>
                      <w:r w:rsidRPr="003D4B33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..</w:t>
                      </w:r>
                      <w:proofErr w:type="gramEnd"/>
                      <w:r w:rsidRPr="00CD26B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513</w:t>
                      </w:r>
                      <w:r w:rsidR="00AF1581">
                        <w:rPr>
                          <w:rFonts w:ascii="Arial" w:hAnsi="Arial" w:cs="Arial"/>
                          <w:sz w:val="16"/>
                          <w:szCs w:val="16"/>
                        </w:rPr>
                        <w:t>81</w:t>
                      </w:r>
                      <w:r w:rsidRPr="00CD26B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Leverkusen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E268CA" w14:textId="77777777" w:rsidR="006A4D81" w:rsidRDefault="006A4D81" w:rsidP="00E24E52">
      <w:pPr>
        <w:tabs>
          <w:tab w:val="left" w:pos="5954"/>
        </w:tabs>
        <w:rPr>
          <w:sz w:val="24"/>
          <w:szCs w:val="24"/>
        </w:rPr>
      </w:pPr>
    </w:p>
    <w:p w14:paraId="7EDAF1EF" w14:textId="77777777" w:rsidR="006A4D81" w:rsidRDefault="006A4D81" w:rsidP="00DD1199">
      <w:pPr>
        <w:rPr>
          <w:sz w:val="24"/>
          <w:szCs w:val="24"/>
        </w:rPr>
      </w:pPr>
    </w:p>
    <w:p w14:paraId="30805509" w14:textId="77777777" w:rsidR="00AE40AC" w:rsidRDefault="00AE40AC" w:rsidP="00DD1199">
      <w:pPr>
        <w:rPr>
          <w:rFonts w:ascii="Arial" w:hAnsi="Arial" w:cs="Arial"/>
          <w:sz w:val="24"/>
          <w:szCs w:val="24"/>
        </w:rPr>
      </w:pPr>
    </w:p>
    <w:p w14:paraId="10BEF494" w14:textId="72FC5F12" w:rsidR="008820F8" w:rsidRPr="0064596B" w:rsidRDefault="007E4687" w:rsidP="006B290B">
      <w:pPr>
        <w:tabs>
          <w:tab w:val="left" w:pos="1078"/>
        </w:tabs>
        <w:jc w:val="center"/>
        <w:rPr>
          <w:b/>
          <w:bCs/>
          <w:sz w:val="52"/>
          <w:szCs w:val="52"/>
          <w:u w:val="single"/>
        </w:rPr>
      </w:pPr>
      <w:r w:rsidRPr="0064596B">
        <w:rPr>
          <w:b/>
          <w:bCs/>
          <w:sz w:val="52"/>
          <w:szCs w:val="52"/>
          <w:u w:val="single"/>
        </w:rPr>
        <w:t xml:space="preserve">Workshop in den Herbstferien </w:t>
      </w:r>
    </w:p>
    <w:p w14:paraId="4E81A0FB" w14:textId="77777777" w:rsidR="008820F8" w:rsidRPr="0064596B" w:rsidRDefault="008820F8" w:rsidP="002A040A">
      <w:pPr>
        <w:tabs>
          <w:tab w:val="left" w:pos="1078"/>
        </w:tabs>
        <w:rPr>
          <w:sz w:val="32"/>
          <w:szCs w:val="32"/>
          <w:u w:val="single"/>
        </w:rPr>
      </w:pPr>
    </w:p>
    <w:p w14:paraId="29EAEC55" w14:textId="7C5E176F" w:rsidR="002229D9" w:rsidRPr="0064596B" w:rsidRDefault="001C4AF8" w:rsidP="002229D9">
      <w:pPr>
        <w:tabs>
          <w:tab w:val="left" w:pos="1078"/>
        </w:tabs>
        <w:jc w:val="center"/>
        <w:rPr>
          <w:b/>
          <w:bCs/>
          <w:sz w:val="52"/>
          <w:szCs w:val="52"/>
        </w:rPr>
      </w:pPr>
      <w:r w:rsidRPr="0064596B">
        <w:rPr>
          <w:b/>
          <w:bCs/>
          <w:sz w:val="52"/>
          <w:szCs w:val="52"/>
        </w:rPr>
        <w:t xml:space="preserve"> </w:t>
      </w:r>
      <w:r w:rsidR="007E4687" w:rsidRPr="0064596B">
        <w:rPr>
          <w:b/>
          <w:bCs/>
          <w:sz w:val="52"/>
          <w:szCs w:val="52"/>
        </w:rPr>
        <w:t>Dance-Yoga bei Bettina</w:t>
      </w:r>
    </w:p>
    <w:p w14:paraId="1ED7CC4B" w14:textId="77777777" w:rsidR="007E4687" w:rsidRPr="0064596B" w:rsidRDefault="007E4687" w:rsidP="002229D9">
      <w:pPr>
        <w:tabs>
          <w:tab w:val="left" w:pos="1078"/>
        </w:tabs>
        <w:jc w:val="center"/>
        <w:rPr>
          <w:b/>
          <w:bCs/>
          <w:sz w:val="52"/>
          <w:szCs w:val="52"/>
        </w:rPr>
      </w:pPr>
    </w:p>
    <w:p w14:paraId="42798DD9" w14:textId="77777777" w:rsidR="007E4687" w:rsidRDefault="007E4687" w:rsidP="002229D9">
      <w:pPr>
        <w:tabs>
          <w:tab w:val="left" w:pos="1078"/>
        </w:tabs>
        <w:jc w:val="center"/>
        <w:rPr>
          <w:sz w:val="32"/>
          <w:szCs w:val="32"/>
        </w:rPr>
      </w:pPr>
      <w:r w:rsidRPr="007E4687">
        <w:rPr>
          <w:sz w:val="32"/>
          <w:szCs w:val="32"/>
        </w:rPr>
        <w:t>Tanz Yoga oder DAYO</w:t>
      </w:r>
      <w:r>
        <w:rPr>
          <w:sz w:val="32"/>
          <w:szCs w:val="32"/>
        </w:rPr>
        <w:t xml:space="preserve"> verbindet unterschiedliche Elemente von Tanz und Yoga auf sehr harmonische und kreative Weise miteinander.</w:t>
      </w:r>
    </w:p>
    <w:p w14:paraId="2AF90743" w14:textId="4C4388E9" w:rsidR="007E4687" w:rsidRDefault="007E4687" w:rsidP="002229D9">
      <w:pPr>
        <w:tabs>
          <w:tab w:val="left" w:pos="1078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Klassische Yogaelemente verschmelzen dabei mit tänzerischen Schrittfolgen. Fließende Bewegungsabläufe basierend auf Ganzkörperübungen, die gleichermaßen Kraft, Körperhaltung, Beweglichkeit, Balance und Koordination verbessern, stehen hier im Fokus.</w:t>
      </w:r>
    </w:p>
    <w:p w14:paraId="47052276" w14:textId="77777777" w:rsidR="007E4687" w:rsidRDefault="007E4687" w:rsidP="002229D9">
      <w:pPr>
        <w:tabs>
          <w:tab w:val="left" w:pos="1078"/>
        </w:tabs>
        <w:jc w:val="center"/>
        <w:rPr>
          <w:sz w:val="32"/>
          <w:szCs w:val="32"/>
        </w:rPr>
      </w:pPr>
    </w:p>
    <w:p w14:paraId="2C5EBA6A" w14:textId="1D63B0BB" w:rsidR="002229D9" w:rsidRDefault="007E4687" w:rsidP="002229D9">
      <w:pPr>
        <w:tabs>
          <w:tab w:val="left" w:pos="107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Es wird barfuß oder mit Yoga/</w:t>
      </w:r>
      <w:proofErr w:type="spellStart"/>
      <w:r>
        <w:rPr>
          <w:sz w:val="32"/>
          <w:szCs w:val="32"/>
        </w:rPr>
        <w:t>Pilatessocken</w:t>
      </w:r>
      <w:proofErr w:type="spellEnd"/>
      <w:r>
        <w:rPr>
          <w:sz w:val="32"/>
          <w:szCs w:val="32"/>
        </w:rPr>
        <w:t xml:space="preserve"> getanzt Man braucht nur Sportkleidung  </w:t>
      </w:r>
    </w:p>
    <w:p w14:paraId="55DCD3C5" w14:textId="77777777" w:rsidR="007E4687" w:rsidRDefault="007E4687" w:rsidP="002229D9">
      <w:pPr>
        <w:tabs>
          <w:tab w:val="left" w:pos="1078"/>
        </w:tabs>
        <w:jc w:val="center"/>
        <w:rPr>
          <w:sz w:val="32"/>
          <w:szCs w:val="32"/>
        </w:rPr>
      </w:pPr>
    </w:p>
    <w:p w14:paraId="6064E5A0" w14:textId="68485B35" w:rsidR="007E4687" w:rsidRPr="007E4687" w:rsidRDefault="007E4687" w:rsidP="002229D9">
      <w:pPr>
        <w:tabs>
          <w:tab w:val="left" w:pos="1078"/>
        </w:tabs>
        <w:jc w:val="center"/>
        <w:rPr>
          <w:b/>
          <w:bCs/>
          <w:sz w:val="48"/>
          <w:szCs w:val="48"/>
        </w:rPr>
      </w:pPr>
      <w:r w:rsidRPr="007E4687">
        <w:rPr>
          <w:b/>
          <w:bCs/>
          <w:sz w:val="48"/>
          <w:szCs w:val="48"/>
        </w:rPr>
        <w:t>Termin:</w:t>
      </w:r>
      <w:r w:rsidR="0064596B">
        <w:rPr>
          <w:b/>
          <w:bCs/>
          <w:sz w:val="48"/>
          <w:szCs w:val="48"/>
        </w:rPr>
        <w:t xml:space="preserve"> Samstag</w:t>
      </w:r>
      <w:r w:rsidRPr="007E4687">
        <w:rPr>
          <w:b/>
          <w:bCs/>
          <w:sz w:val="48"/>
          <w:szCs w:val="48"/>
        </w:rPr>
        <w:t xml:space="preserve"> 24.10. und 31.10.</w:t>
      </w:r>
    </w:p>
    <w:p w14:paraId="41EB24D5" w14:textId="2A2A7D10" w:rsidR="007E4687" w:rsidRPr="007E4687" w:rsidRDefault="007E4687" w:rsidP="002229D9">
      <w:pPr>
        <w:tabs>
          <w:tab w:val="left" w:pos="1078"/>
        </w:tabs>
        <w:jc w:val="center"/>
        <w:rPr>
          <w:b/>
          <w:bCs/>
          <w:sz w:val="48"/>
          <w:szCs w:val="48"/>
        </w:rPr>
      </w:pPr>
      <w:r w:rsidRPr="007E4687">
        <w:rPr>
          <w:b/>
          <w:bCs/>
          <w:sz w:val="48"/>
          <w:szCs w:val="48"/>
        </w:rPr>
        <w:t>Uhrzeit: 11.15 – 12.15 Uhr</w:t>
      </w:r>
    </w:p>
    <w:p w14:paraId="3C7F6FD4" w14:textId="7B36773D" w:rsidR="00D939B3" w:rsidRDefault="007E4687" w:rsidP="008820F8">
      <w:pPr>
        <w:tabs>
          <w:tab w:val="left" w:pos="1078"/>
        </w:tabs>
        <w:jc w:val="center"/>
        <w:rPr>
          <w:sz w:val="40"/>
          <w:szCs w:val="40"/>
        </w:rPr>
      </w:pPr>
      <w:r w:rsidRPr="007E4687">
        <w:rPr>
          <w:b/>
          <w:bCs/>
          <w:sz w:val="48"/>
          <w:szCs w:val="48"/>
        </w:rPr>
        <w:t xml:space="preserve">Ort: NTV-Halle </w:t>
      </w:r>
    </w:p>
    <w:p w14:paraId="18B12C9A" w14:textId="09939275" w:rsidR="002229D9" w:rsidRPr="00882BDC" w:rsidRDefault="002229D9" w:rsidP="001C4AF8">
      <w:pPr>
        <w:tabs>
          <w:tab w:val="left" w:pos="1078"/>
        </w:tabs>
        <w:jc w:val="center"/>
        <w:rPr>
          <w:b/>
          <w:bCs/>
          <w:sz w:val="36"/>
          <w:szCs w:val="36"/>
        </w:rPr>
      </w:pPr>
    </w:p>
    <w:p w14:paraId="39CB9787" w14:textId="77777777" w:rsidR="008820F8" w:rsidRDefault="008820F8" w:rsidP="008820F8">
      <w:pPr>
        <w:tabs>
          <w:tab w:val="left" w:pos="1078"/>
        </w:tabs>
        <w:jc w:val="center"/>
        <w:rPr>
          <w:sz w:val="36"/>
          <w:szCs w:val="36"/>
        </w:rPr>
      </w:pPr>
    </w:p>
    <w:p w14:paraId="3E33BFA4" w14:textId="3A780ACC" w:rsidR="008820F8" w:rsidRDefault="008820F8" w:rsidP="008820F8">
      <w:pPr>
        <w:tabs>
          <w:tab w:val="left" w:pos="1078"/>
        </w:tabs>
        <w:jc w:val="center"/>
        <w:rPr>
          <w:sz w:val="36"/>
          <w:szCs w:val="36"/>
        </w:rPr>
      </w:pPr>
      <w:r w:rsidRPr="008820F8">
        <w:rPr>
          <w:b/>
          <w:bCs/>
          <w:sz w:val="36"/>
          <w:szCs w:val="36"/>
        </w:rPr>
        <w:t>Kosten</w:t>
      </w:r>
      <w:r>
        <w:rPr>
          <w:sz w:val="36"/>
          <w:szCs w:val="36"/>
        </w:rPr>
        <w:t xml:space="preserve">: Mitglieder </w:t>
      </w:r>
      <w:r w:rsidR="007E4687">
        <w:rPr>
          <w:sz w:val="36"/>
          <w:szCs w:val="36"/>
        </w:rPr>
        <w:t>15</w:t>
      </w:r>
      <w:r w:rsidR="005C4FC8">
        <w:rPr>
          <w:sz w:val="36"/>
          <w:szCs w:val="36"/>
        </w:rPr>
        <w:t>,00</w:t>
      </w:r>
      <w:r>
        <w:rPr>
          <w:sz w:val="36"/>
          <w:szCs w:val="36"/>
        </w:rPr>
        <w:t xml:space="preserve"> €, Nichtmitglieder </w:t>
      </w:r>
      <w:r w:rsidR="007E4687">
        <w:rPr>
          <w:sz w:val="36"/>
          <w:szCs w:val="36"/>
        </w:rPr>
        <w:t>25</w:t>
      </w:r>
      <w:r w:rsidR="005C4FC8">
        <w:rPr>
          <w:sz w:val="36"/>
          <w:szCs w:val="36"/>
        </w:rPr>
        <w:t>,00</w:t>
      </w:r>
      <w:r>
        <w:rPr>
          <w:sz w:val="36"/>
          <w:szCs w:val="36"/>
        </w:rPr>
        <w:t xml:space="preserve"> €</w:t>
      </w:r>
    </w:p>
    <w:p w14:paraId="2E816838" w14:textId="77777777" w:rsidR="00493172" w:rsidRDefault="00493172" w:rsidP="008820F8">
      <w:pPr>
        <w:tabs>
          <w:tab w:val="left" w:pos="1078"/>
        </w:tabs>
        <w:jc w:val="center"/>
        <w:rPr>
          <w:sz w:val="36"/>
          <w:szCs w:val="36"/>
        </w:rPr>
      </w:pPr>
    </w:p>
    <w:p w14:paraId="3C3D0373" w14:textId="33A7A48B" w:rsidR="00493172" w:rsidRPr="00CC5485" w:rsidRDefault="00493172" w:rsidP="008820F8">
      <w:pPr>
        <w:tabs>
          <w:tab w:val="left" w:pos="1078"/>
        </w:tabs>
        <w:jc w:val="center"/>
        <w:rPr>
          <w:b/>
          <w:bCs/>
          <w:sz w:val="44"/>
          <w:szCs w:val="44"/>
        </w:rPr>
      </w:pPr>
      <w:r w:rsidRPr="00CC5485">
        <w:rPr>
          <w:b/>
          <w:bCs/>
          <w:sz w:val="44"/>
          <w:szCs w:val="44"/>
        </w:rPr>
        <w:t>Anmeldung über die Geschäftsstelle</w:t>
      </w:r>
      <w:r w:rsidR="00071F18">
        <w:rPr>
          <w:b/>
          <w:bCs/>
          <w:sz w:val="44"/>
          <w:szCs w:val="44"/>
        </w:rPr>
        <w:t xml:space="preserve"> - Bei Fragen gerne melden (02171-32458)  </w:t>
      </w:r>
    </w:p>
    <w:p w14:paraId="7BDCC3CC" w14:textId="77777777" w:rsidR="008820F8" w:rsidRDefault="008820F8" w:rsidP="008820F8">
      <w:pPr>
        <w:tabs>
          <w:tab w:val="left" w:pos="1078"/>
        </w:tabs>
        <w:jc w:val="center"/>
        <w:rPr>
          <w:sz w:val="36"/>
          <w:szCs w:val="36"/>
        </w:rPr>
      </w:pPr>
    </w:p>
    <w:p w14:paraId="27B77856" w14:textId="77777777" w:rsidR="008820F8" w:rsidRPr="008820F8" w:rsidRDefault="008820F8" w:rsidP="008820F8">
      <w:pPr>
        <w:tabs>
          <w:tab w:val="left" w:pos="1078"/>
        </w:tabs>
        <w:jc w:val="center"/>
        <w:rPr>
          <w:sz w:val="36"/>
          <w:szCs w:val="36"/>
        </w:rPr>
      </w:pPr>
    </w:p>
    <w:p w14:paraId="61BA688B" w14:textId="77777777" w:rsidR="008820F8" w:rsidRPr="008820F8" w:rsidRDefault="008820F8" w:rsidP="008820F8">
      <w:pPr>
        <w:tabs>
          <w:tab w:val="left" w:pos="1078"/>
        </w:tabs>
        <w:jc w:val="center"/>
        <w:rPr>
          <w:rFonts w:ascii="Arial" w:hAnsi="Arial" w:cs="Arial"/>
          <w:sz w:val="24"/>
          <w:szCs w:val="24"/>
        </w:rPr>
      </w:pPr>
    </w:p>
    <w:sectPr w:rsidR="008820F8" w:rsidRPr="008820F8" w:rsidSect="002E54F3">
      <w:headerReference w:type="default" r:id="rId10"/>
      <w:footerReference w:type="default" r:id="rId11"/>
      <w:pgSz w:w="11907" w:h="16840"/>
      <w:pgMar w:top="1418" w:right="1418" w:bottom="1134" w:left="1134" w:header="454" w:footer="22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A3DDC" w14:textId="77777777" w:rsidR="00CD3442" w:rsidRDefault="00CD3442">
      <w:r>
        <w:separator/>
      </w:r>
    </w:p>
  </w:endnote>
  <w:endnote w:type="continuationSeparator" w:id="0">
    <w:p w14:paraId="7D86B83E" w14:textId="77777777" w:rsidR="00CD3442" w:rsidRDefault="00CD3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D427A" w14:textId="77777777" w:rsidR="00E55C6C" w:rsidRPr="00AE40AC" w:rsidRDefault="00AE40AC" w:rsidP="00AE40AC">
    <w:pPr>
      <w:pStyle w:val="Fuzeile"/>
      <w:tabs>
        <w:tab w:val="right" w:pos="9071"/>
      </w:tabs>
      <w:spacing w:after="0"/>
      <w:jc w:val="center"/>
      <w:rPr>
        <w:rFonts w:ascii="Arial" w:hAnsi="Arial" w:cs="Arial"/>
        <w:sz w:val="20"/>
        <w:szCs w:val="16"/>
      </w:rPr>
    </w:pPr>
    <w:r w:rsidRPr="00AE40AC">
      <w:rPr>
        <w:rFonts w:ascii="Arial" w:hAnsi="Arial" w:cs="Arial"/>
        <w:sz w:val="20"/>
        <w:szCs w:val="16"/>
      </w:rPr>
      <w:t>Bankverbindung: Sparkasse Leverkusen</w:t>
    </w:r>
  </w:p>
  <w:p w14:paraId="75FC4511" w14:textId="77777777" w:rsidR="00AE40AC" w:rsidRPr="00AE40AC" w:rsidRDefault="00AE40AC" w:rsidP="00AE40AC">
    <w:pPr>
      <w:pStyle w:val="Fuzeile"/>
      <w:tabs>
        <w:tab w:val="right" w:pos="9071"/>
      </w:tabs>
      <w:spacing w:after="0"/>
      <w:jc w:val="center"/>
      <w:rPr>
        <w:rFonts w:ascii="Arial" w:hAnsi="Arial" w:cs="Arial"/>
        <w:sz w:val="20"/>
        <w:szCs w:val="16"/>
      </w:rPr>
    </w:pPr>
    <w:r w:rsidRPr="00AE40AC">
      <w:rPr>
        <w:rFonts w:ascii="Arial" w:hAnsi="Arial" w:cs="Arial"/>
        <w:sz w:val="20"/>
        <w:szCs w:val="16"/>
      </w:rPr>
      <w:t>IBAN: DE 88 375 514 400 123 118 242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E387B" w14:textId="77777777" w:rsidR="00CD3442" w:rsidRDefault="00CD3442">
      <w:r>
        <w:separator/>
      </w:r>
    </w:p>
  </w:footnote>
  <w:footnote w:type="continuationSeparator" w:id="0">
    <w:p w14:paraId="307CD9F1" w14:textId="77777777" w:rsidR="00CD3442" w:rsidRDefault="00CD3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969"/>
      <w:gridCol w:w="1985"/>
      <w:gridCol w:w="4252"/>
    </w:tblGrid>
    <w:tr w:rsidR="00374094" w14:paraId="278B4A82" w14:textId="77777777" w:rsidTr="00E24E52">
      <w:trPr>
        <w:cantSplit/>
        <w:trHeight w:val="1140"/>
      </w:trPr>
      <w:tc>
        <w:tcPr>
          <w:tcW w:w="3969" w:type="dxa"/>
        </w:tcPr>
        <w:p w14:paraId="2AFD9130" w14:textId="77777777" w:rsidR="00374094" w:rsidRPr="005666C9" w:rsidRDefault="00E24E52" w:rsidP="005666C9">
          <w:pPr>
            <w:pStyle w:val="Kopfzeile"/>
            <w:spacing w:after="0"/>
            <w:ind w:left="-75"/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rFonts w:ascii="Arial" w:hAnsi="Arial" w:cs="Arial"/>
              <w:b/>
              <w:bCs/>
              <w:color w:val="FF0000"/>
              <w:sz w:val="48"/>
              <w:szCs w:val="48"/>
            </w:rPr>
            <w:br/>
          </w:r>
          <w:r w:rsidR="005666C9" w:rsidRPr="00E24E52">
            <w:rPr>
              <w:rFonts w:ascii="Arial" w:hAnsi="Arial" w:cs="Arial"/>
              <w:b/>
              <w:bCs/>
              <w:color w:val="FF0000"/>
              <w:sz w:val="48"/>
              <w:szCs w:val="48"/>
            </w:rPr>
            <w:t>NTV 86</w:t>
          </w:r>
          <w:r w:rsidR="005666C9" w:rsidRPr="00E24E52">
            <w:rPr>
              <w:rFonts w:ascii="Arial" w:hAnsi="Arial" w:cs="Arial"/>
              <w:b/>
              <w:bCs/>
              <w:color w:val="FF0000"/>
              <w:sz w:val="48"/>
              <w:szCs w:val="48"/>
            </w:rPr>
            <w:br/>
          </w:r>
          <w:r w:rsidR="005666C9" w:rsidRPr="00E24E52">
            <w:rPr>
              <w:rFonts w:ascii="Arial" w:hAnsi="Arial" w:cs="Arial"/>
              <w:b/>
              <w:sz w:val="22"/>
              <w:szCs w:val="22"/>
            </w:rPr>
            <w:t>Neukirchener Turnverein 1886 e.V.</w:t>
          </w:r>
        </w:p>
      </w:tc>
      <w:tc>
        <w:tcPr>
          <w:tcW w:w="1985" w:type="dxa"/>
        </w:tcPr>
        <w:p w14:paraId="5CB7BB33" w14:textId="77777777" w:rsidR="00374094" w:rsidRPr="00AB2432" w:rsidRDefault="00E24E52">
          <w:pPr>
            <w:pStyle w:val="Kopfzeile"/>
            <w:spacing w:before="120" w:after="0"/>
            <w:jc w:val="center"/>
            <w:rPr>
              <w:b/>
              <w:sz w:val="36"/>
              <w:szCs w:val="36"/>
            </w:rPr>
          </w:pPr>
          <w:r>
            <w:rPr>
              <w:rFonts w:ascii="Arial" w:hAnsi="Arial" w:cs="Arial"/>
              <w:b/>
              <w:bCs/>
              <w:noProof/>
              <w:color w:val="FF0000"/>
              <w:sz w:val="48"/>
              <w:szCs w:val="48"/>
            </w:rPr>
            <w:drawing>
              <wp:anchor distT="0" distB="0" distL="114300" distR="114300" simplePos="0" relativeHeight="251658240" behindDoc="0" locked="0" layoutInCell="1" allowOverlap="1" wp14:anchorId="32F128E0" wp14:editId="68B9DCBC">
                <wp:simplePos x="0" y="0"/>
                <wp:positionH relativeFrom="page">
                  <wp:posOffset>62230</wp:posOffset>
                </wp:positionH>
                <wp:positionV relativeFrom="paragraph">
                  <wp:posOffset>-64135</wp:posOffset>
                </wp:positionV>
                <wp:extent cx="956284" cy="981075"/>
                <wp:effectExtent l="0" t="0" r="0" b="0"/>
                <wp:wrapNone/>
                <wp:docPr id="1" name="Grafik 1" descr="Ein Bild, das Text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eukirchener TV.bmp"/>
                        <pic:cNvPicPr/>
                      </pic:nvPicPr>
                      <pic:blipFill>
                        <a:blip r:embed="rId1">
                          <a:alphaModFix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6284" cy="9810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52" w:type="dxa"/>
        </w:tcPr>
        <w:p w14:paraId="0F95686D" w14:textId="77777777" w:rsidR="00374094" w:rsidRDefault="00E24E52" w:rsidP="00E24E52">
          <w:pPr>
            <w:pStyle w:val="Kopfzeile"/>
            <w:tabs>
              <w:tab w:val="left" w:pos="2192"/>
            </w:tabs>
            <w:spacing w:after="0"/>
            <w:ind w:left="76" w:right="-991" w:hanging="76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Badminton</w:t>
          </w:r>
          <w:r>
            <w:rPr>
              <w:rFonts w:ascii="Arial" w:hAnsi="Arial" w:cs="Arial"/>
              <w:sz w:val="20"/>
            </w:rPr>
            <w:tab/>
            <w:t>Tanzen Kinder</w:t>
          </w:r>
        </w:p>
        <w:p w14:paraId="71D3C95A" w14:textId="77777777" w:rsidR="00E24E52" w:rsidRDefault="00E24E52" w:rsidP="00E24E52">
          <w:pPr>
            <w:pStyle w:val="Kopfzeile"/>
            <w:tabs>
              <w:tab w:val="left" w:pos="2192"/>
            </w:tabs>
            <w:spacing w:after="0"/>
            <w:ind w:left="76" w:right="-991" w:hanging="76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Diverse Sportkurse</w:t>
          </w:r>
          <w:r>
            <w:rPr>
              <w:rFonts w:ascii="Arial" w:hAnsi="Arial" w:cs="Arial"/>
              <w:sz w:val="20"/>
            </w:rPr>
            <w:tab/>
            <w:t>Leichtathletik</w:t>
          </w:r>
        </w:p>
        <w:p w14:paraId="64E084E5" w14:textId="77777777" w:rsidR="00E24E52" w:rsidRDefault="00E24E52" w:rsidP="00E24E52">
          <w:pPr>
            <w:pStyle w:val="Kopfzeile"/>
            <w:tabs>
              <w:tab w:val="left" w:pos="2192"/>
            </w:tabs>
            <w:spacing w:after="0"/>
            <w:ind w:left="76" w:right="-991" w:hanging="76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Frauensport</w:t>
          </w:r>
          <w:r>
            <w:rPr>
              <w:rFonts w:ascii="Arial" w:hAnsi="Arial" w:cs="Arial"/>
              <w:sz w:val="20"/>
            </w:rPr>
            <w:tab/>
            <w:t>Schwimmen</w:t>
          </w:r>
        </w:p>
        <w:p w14:paraId="14572122" w14:textId="77777777" w:rsidR="00E24E52" w:rsidRDefault="00E24E52" w:rsidP="00E24E52">
          <w:pPr>
            <w:pStyle w:val="Kopfzeile"/>
            <w:tabs>
              <w:tab w:val="left" w:pos="2192"/>
            </w:tabs>
            <w:spacing w:after="0"/>
            <w:ind w:left="76" w:right="-991" w:hanging="76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Handball</w:t>
          </w:r>
          <w:r>
            <w:rPr>
              <w:rFonts w:ascii="Arial" w:hAnsi="Arial" w:cs="Arial"/>
              <w:sz w:val="20"/>
            </w:rPr>
            <w:tab/>
            <w:t>Tennis</w:t>
          </w:r>
        </w:p>
        <w:p w14:paraId="6D9EC3F4" w14:textId="77777777" w:rsidR="00E24E52" w:rsidRDefault="00E24E52" w:rsidP="00E24E52">
          <w:pPr>
            <w:pStyle w:val="Kopfzeile"/>
            <w:tabs>
              <w:tab w:val="left" w:pos="2192"/>
            </w:tabs>
            <w:spacing w:after="0"/>
            <w:ind w:left="76" w:right="-991" w:hanging="76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Judo</w:t>
          </w:r>
          <w:r>
            <w:rPr>
              <w:rFonts w:ascii="Arial" w:hAnsi="Arial" w:cs="Arial"/>
              <w:sz w:val="20"/>
            </w:rPr>
            <w:tab/>
            <w:t>Tischtennis</w:t>
          </w:r>
        </w:p>
        <w:p w14:paraId="7ED06717" w14:textId="77777777" w:rsidR="00E24E52" w:rsidRDefault="00E24E52" w:rsidP="00E24E52">
          <w:pPr>
            <w:pStyle w:val="Kopfzeile"/>
            <w:tabs>
              <w:tab w:val="left" w:pos="2192"/>
            </w:tabs>
            <w:spacing w:after="0"/>
            <w:ind w:left="76" w:right="-991" w:hanging="76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Eltern- u. Kind-Turnen</w:t>
          </w:r>
          <w:r>
            <w:rPr>
              <w:rFonts w:ascii="Arial" w:hAnsi="Arial" w:cs="Arial"/>
              <w:sz w:val="20"/>
            </w:rPr>
            <w:tab/>
            <w:t>Volleyball</w:t>
          </w:r>
        </w:p>
        <w:p w14:paraId="1C0FDC83" w14:textId="77777777" w:rsidR="00E24E52" w:rsidRPr="00E24E52" w:rsidRDefault="00E24E52" w:rsidP="00E24E52">
          <w:pPr>
            <w:pStyle w:val="Kopfzeile"/>
            <w:tabs>
              <w:tab w:val="left" w:pos="2192"/>
            </w:tabs>
            <w:spacing w:after="0"/>
            <w:ind w:left="76" w:right="-991" w:hanging="76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Kinderturnen</w:t>
          </w:r>
          <w:r>
            <w:rPr>
              <w:rFonts w:ascii="Arial" w:hAnsi="Arial" w:cs="Arial"/>
              <w:sz w:val="20"/>
            </w:rPr>
            <w:tab/>
            <w:t>Sport für Senioren</w:t>
          </w:r>
        </w:p>
      </w:tc>
    </w:tr>
  </w:tbl>
  <w:p w14:paraId="25B62A8E" w14:textId="77777777" w:rsidR="00374094" w:rsidRDefault="00374094" w:rsidP="005666C9">
    <w:pPr>
      <w:pStyle w:val="Kopfzeile"/>
      <w:spacing w:after="0"/>
      <w:ind w:left="-284" w:right="-1986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85869"/>
    <w:multiLevelType w:val="hybridMultilevel"/>
    <w:tmpl w:val="17765FEA"/>
    <w:lvl w:ilvl="0" w:tplc="CD085624">
      <w:start w:val="9"/>
      <w:numFmt w:val="decimalZero"/>
      <w:lvlText w:val="%1."/>
      <w:lvlJc w:val="left"/>
      <w:pPr>
        <w:ind w:left="77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8445" w:hanging="360"/>
      </w:pPr>
    </w:lvl>
    <w:lvl w:ilvl="2" w:tplc="0407001B" w:tentative="1">
      <w:start w:val="1"/>
      <w:numFmt w:val="lowerRoman"/>
      <w:lvlText w:val="%3."/>
      <w:lvlJc w:val="right"/>
      <w:pPr>
        <w:ind w:left="9165" w:hanging="180"/>
      </w:pPr>
    </w:lvl>
    <w:lvl w:ilvl="3" w:tplc="0407000F" w:tentative="1">
      <w:start w:val="1"/>
      <w:numFmt w:val="decimal"/>
      <w:lvlText w:val="%4."/>
      <w:lvlJc w:val="left"/>
      <w:pPr>
        <w:ind w:left="9885" w:hanging="360"/>
      </w:pPr>
    </w:lvl>
    <w:lvl w:ilvl="4" w:tplc="04070019" w:tentative="1">
      <w:start w:val="1"/>
      <w:numFmt w:val="lowerLetter"/>
      <w:lvlText w:val="%5."/>
      <w:lvlJc w:val="left"/>
      <w:pPr>
        <w:ind w:left="10605" w:hanging="360"/>
      </w:pPr>
    </w:lvl>
    <w:lvl w:ilvl="5" w:tplc="0407001B" w:tentative="1">
      <w:start w:val="1"/>
      <w:numFmt w:val="lowerRoman"/>
      <w:lvlText w:val="%6."/>
      <w:lvlJc w:val="right"/>
      <w:pPr>
        <w:ind w:left="11325" w:hanging="180"/>
      </w:pPr>
    </w:lvl>
    <w:lvl w:ilvl="6" w:tplc="0407000F" w:tentative="1">
      <w:start w:val="1"/>
      <w:numFmt w:val="decimal"/>
      <w:lvlText w:val="%7."/>
      <w:lvlJc w:val="left"/>
      <w:pPr>
        <w:ind w:left="12045" w:hanging="360"/>
      </w:pPr>
    </w:lvl>
    <w:lvl w:ilvl="7" w:tplc="04070019" w:tentative="1">
      <w:start w:val="1"/>
      <w:numFmt w:val="lowerLetter"/>
      <w:lvlText w:val="%8."/>
      <w:lvlJc w:val="left"/>
      <w:pPr>
        <w:ind w:left="12765" w:hanging="360"/>
      </w:pPr>
    </w:lvl>
    <w:lvl w:ilvl="8" w:tplc="0407001B" w:tentative="1">
      <w:start w:val="1"/>
      <w:numFmt w:val="lowerRoman"/>
      <w:lvlText w:val="%9."/>
      <w:lvlJc w:val="right"/>
      <w:pPr>
        <w:ind w:left="13485" w:hanging="180"/>
      </w:pPr>
    </w:lvl>
  </w:abstractNum>
  <w:abstractNum w:abstractNumId="1" w15:restartNumberingAfterBreak="0">
    <w:nsid w:val="22FF3CE5"/>
    <w:multiLevelType w:val="hybridMultilevel"/>
    <w:tmpl w:val="9246245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52D8F"/>
    <w:multiLevelType w:val="multilevel"/>
    <w:tmpl w:val="58D8E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352804C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8BA077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257EC6"/>
    <w:multiLevelType w:val="hybridMultilevel"/>
    <w:tmpl w:val="FFE482FA"/>
    <w:lvl w:ilvl="0" w:tplc="3496EEC8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8E204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F2DD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F62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DA96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0E1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E630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259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F052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0BC7EA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A6668D3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CC61BCC"/>
    <w:multiLevelType w:val="singleLevel"/>
    <w:tmpl w:val="2BFA9C3E"/>
    <w:lvl w:ilvl="0">
      <w:start w:val="1"/>
      <w:numFmt w:val="lowerLetter"/>
      <w:lvlText w:val="%1.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578640728">
    <w:abstractNumId w:val="8"/>
  </w:num>
  <w:num w:numId="2" w16cid:durableId="904491318">
    <w:abstractNumId w:val="2"/>
  </w:num>
  <w:num w:numId="3" w16cid:durableId="1270043665">
    <w:abstractNumId w:val="7"/>
  </w:num>
  <w:num w:numId="4" w16cid:durableId="1958288628">
    <w:abstractNumId w:val="3"/>
  </w:num>
  <w:num w:numId="5" w16cid:durableId="2016029282">
    <w:abstractNumId w:val="6"/>
  </w:num>
  <w:num w:numId="6" w16cid:durableId="2114325655">
    <w:abstractNumId w:val="4"/>
  </w:num>
  <w:num w:numId="7" w16cid:durableId="1106536889">
    <w:abstractNumId w:val="5"/>
  </w:num>
  <w:num w:numId="8" w16cid:durableId="1640694040">
    <w:abstractNumId w:val="1"/>
  </w:num>
  <w:num w:numId="9" w16cid:durableId="256523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284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581"/>
    <w:rsid w:val="0006009E"/>
    <w:rsid w:val="00066F96"/>
    <w:rsid w:val="00071F18"/>
    <w:rsid w:val="000742DB"/>
    <w:rsid w:val="000A6DB7"/>
    <w:rsid w:val="000C2D27"/>
    <w:rsid w:val="000D3BAB"/>
    <w:rsid w:val="000E5CED"/>
    <w:rsid w:val="000E6867"/>
    <w:rsid w:val="001070C6"/>
    <w:rsid w:val="001A0FE2"/>
    <w:rsid w:val="001B034B"/>
    <w:rsid w:val="001C4AF8"/>
    <w:rsid w:val="001D7B1A"/>
    <w:rsid w:val="001F358E"/>
    <w:rsid w:val="002229D9"/>
    <w:rsid w:val="0023285A"/>
    <w:rsid w:val="002407FA"/>
    <w:rsid w:val="00240D4E"/>
    <w:rsid w:val="00242F7E"/>
    <w:rsid w:val="002A040A"/>
    <w:rsid w:val="002A3B4F"/>
    <w:rsid w:val="002C47B1"/>
    <w:rsid w:val="002D0A71"/>
    <w:rsid w:val="002D4199"/>
    <w:rsid w:val="002E54F3"/>
    <w:rsid w:val="002F2163"/>
    <w:rsid w:val="003207C8"/>
    <w:rsid w:val="00323F9A"/>
    <w:rsid w:val="0036010B"/>
    <w:rsid w:val="00374094"/>
    <w:rsid w:val="00385F33"/>
    <w:rsid w:val="003D4AA2"/>
    <w:rsid w:val="003D4B33"/>
    <w:rsid w:val="003F4937"/>
    <w:rsid w:val="00425A58"/>
    <w:rsid w:val="0043416F"/>
    <w:rsid w:val="004550A0"/>
    <w:rsid w:val="004677D9"/>
    <w:rsid w:val="00471890"/>
    <w:rsid w:val="00493172"/>
    <w:rsid w:val="0049541E"/>
    <w:rsid w:val="004E4405"/>
    <w:rsid w:val="005027BE"/>
    <w:rsid w:val="00510203"/>
    <w:rsid w:val="005136C3"/>
    <w:rsid w:val="00514D81"/>
    <w:rsid w:val="005167EF"/>
    <w:rsid w:val="00542AE2"/>
    <w:rsid w:val="005666C9"/>
    <w:rsid w:val="00572E9B"/>
    <w:rsid w:val="005736B8"/>
    <w:rsid w:val="00585C0C"/>
    <w:rsid w:val="005A5E57"/>
    <w:rsid w:val="005C312F"/>
    <w:rsid w:val="005C4FC8"/>
    <w:rsid w:val="005D05D8"/>
    <w:rsid w:val="005D1A39"/>
    <w:rsid w:val="0064596B"/>
    <w:rsid w:val="00651FDD"/>
    <w:rsid w:val="00675C51"/>
    <w:rsid w:val="0068284F"/>
    <w:rsid w:val="00682B01"/>
    <w:rsid w:val="006A3A23"/>
    <w:rsid w:val="006A4D81"/>
    <w:rsid w:val="006B290B"/>
    <w:rsid w:val="006C2490"/>
    <w:rsid w:val="006D0139"/>
    <w:rsid w:val="006D5F07"/>
    <w:rsid w:val="00700879"/>
    <w:rsid w:val="00701C1D"/>
    <w:rsid w:val="007145D6"/>
    <w:rsid w:val="00763497"/>
    <w:rsid w:val="007962BA"/>
    <w:rsid w:val="007B6196"/>
    <w:rsid w:val="007C0384"/>
    <w:rsid w:val="007E4687"/>
    <w:rsid w:val="00831E3D"/>
    <w:rsid w:val="008419B2"/>
    <w:rsid w:val="008476FB"/>
    <w:rsid w:val="00853993"/>
    <w:rsid w:val="008600E6"/>
    <w:rsid w:val="00863389"/>
    <w:rsid w:val="00865991"/>
    <w:rsid w:val="00866DB1"/>
    <w:rsid w:val="00871E6F"/>
    <w:rsid w:val="008820F8"/>
    <w:rsid w:val="00882BDC"/>
    <w:rsid w:val="0089479D"/>
    <w:rsid w:val="008A18F6"/>
    <w:rsid w:val="008C4A9B"/>
    <w:rsid w:val="008D2621"/>
    <w:rsid w:val="008E2D6A"/>
    <w:rsid w:val="008E7390"/>
    <w:rsid w:val="008F5FF5"/>
    <w:rsid w:val="00913C13"/>
    <w:rsid w:val="009512C9"/>
    <w:rsid w:val="0096664E"/>
    <w:rsid w:val="0098673A"/>
    <w:rsid w:val="009917AC"/>
    <w:rsid w:val="00995A8F"/>
    <w:rsid w:val="009A39D7"/>
    <w:rsid w:val="009B3A22"/>
    <w:rsid w:val="009C207F"/>
    <w:rsid w:val="009F5889"/>
    <w:rsid w:val="00A027F6"/>
    <w:rsid w:val="00A42C26"/>
    <w:rsid w:val="00A60C5F"/>
    <w:rsid w:val="00A707B9"/>
    <w:rsid w:val="00A764FC"/>
    <w:rsid w:val="00AB2432"/>
    <w:rsid w:val="00AC4B79"/>
    <w:rsid w:val="00AE40AC"/>
    <w:rsid w:val="00AF1581"/>
    <w:rsid w:val="00B07A37"/>
    <w:rsid w:val="00B314B2"/>
    <w:rsid w:val="00B40538"/>
    <w:rsid w:val="00B53A42"/>
    <w:rsid w:val="00B752AE"/>
    <w:rsid w:val="00B83424"/>
    <w:rsid w:val="00BB01DC"/>
    <w:rsid w:val="00BB73F6"/>
    <w:rsid w:val="00BD4C3C"/>
    <w:rsid w:val="00BD6D01"/>
    <w:rsid w:val="00CC5485"/>
    <w:rsid w:val="00CD26B0"/>
    <w:rsid w:val="00CD3442"/>
    <w:rsid w:val="00CE29D3"/>
    <w:rsid w:val="00CE633E"/>
    <w:rsid w:val="00D20568"/>
    <w:rsid w:val="00D22DFE"/>
    <w:rsid w:val="00D874D4"/>
    <w:rsid w:val="00D874E3"/>
    <w:rsid w:val="00D939B3"/>
    <w:rsid w:val="00DC14FB"/>
    <w:rsid w:val="00DD1199"/>
    <w:rsid w:val="00DF66EC"/>
    <w:rsid w:val="00E24E52"/>
    <w:rsid w:val="00E313DB"/>
    <w:rsid w:val="00E411EF"/>
    <w:rsid w:val="00E43107"/>
    <w:rsid w:val="00E55C6C"/>
    <w:rsid w:val="00EC269D"/>
    <w:rsid w:val="00F341F9"/>
    <w:rsid w:val="00F41767"/>
    <w:rsid w:val="00F64EF8"/>
    <w:rsid w:val="00F91189"/>
    <w:rsid w:val="00F9696B"/>
    <w:rsid w:val="00F96D49"/>
    <w:rsid w:val="00FB18F5"/>
    <w:rsid w:val="00FB658D"/>
    <w:rsid w:val="00FE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C3F250"/>
  <w15:chartTrackingRefBased/>
  <w15:docId w15:val="{5928ADE9-EC34-42BA-8670-75CFE551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/>
      <w:sz w:val="40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spacing w:before="1440"/>
      <w:ind w:right="-3047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spacing w:before="720"/>
      <w:ind w:right="-3045"/>
      <w:outlineLvl w:val="3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spacing w:after="240"/>
    </w:pPr>
    <w:rPr>
      <w:sz w:val="24"/>
    </w:rPr>
  </w:style>
  <w:style w:type="paragraph" w:styleId="Kopfzeile">
    <w:name w:val="header"/>
    <w:basedOn w:val="Standard"/>
    <w:pPr>
      <w:spacing w:after="240"/>
    </w:pPr>
    <w:rPr>
      <w:sz w:val="24"/>
    </w:rPr>
  </w:style>
  <w:style w:type="paragraph" w:styleId="Textkrper2">
    <w:name w:val="Body Text 2"/>
    <w:basedOn w:val="Standard"/>
    <w:pPr>
      <w:spacing w:after="120"/>
    </w:pPr>
    <w:rPr>
      <w:sz w:val="16"/>
    </w:rPr>
  </w:style>
  <w:style w:type="paragraph" w:styleId="Untertitel">
    <w:name w:val="Subtitle"/>
    <w:basedOn w:val="Standard"/>
    <w:qFormat/>
    <w:pPr>
      <w:jc w:val="center"/>
    </w:pPr>
    <w:rPr>
      <w:sz w:val="32"/>
    </w:rPr>
  </w:style>
  <w:style w:type="paragraph" w:styleId="Textkrper">
    <w:name w:val="Body Text"/>
    <w:basedOn w:val="Standard"/>
    <w:pPr>
      <w:spacing w:after="240"/>
      <w:jc w:val="both"/>
    </w:pPr>
    <w:rPr>
      <w:sz w:val="24"/>
    </w:rPr>
  </w:style>
  <w:style w:type="paragraph" w:styleId="Beschriftung">
    <w:name w:val="caption"/>
    <w:basedOn w:val="Standard"/>
    <w:next w:val="Standard"/>
    <w:qFormat/>
    <w:pPr>
      <w:ind w:right="-3047" w:firstLine="708"/>
    </w:pPr>
    <w:rPr>
      <w:sz w:val="24"/>
    </w:rPr>
  </w:style>
  <w:style w:type="character" w:styleId="Hyperlink">
    <w:name w:val="Hyperlink"/>
    <w:rPr>
      <w:color w:val="0000FF"/>
      <w:u w:val="single"/>
    </w:rPr>
  </w:style>
  <w:style w:type="paragraph" w:styleId="StandardWeb">
    <w:name w:val="Normal (Web)"/>
    <w:basedOn w:val="Standard"/>
    <w:rsid w:val="00471890"/>
    <w:pPr>
      <w:spacing w:before="100" w:beforeAutospacing="1" w:after="100" w:afterAutospacing="1"/>
    </w:pPr>
  </w:style>
  <w:style w:type="paragraph" w:styleId="Sprechblasentext">
    <w:name w:val="Balloon Text"/>
    <w:basedOn w:val="Standard"/>
    <w:link w:val="SprechblasentextZchn"/>
    <w:rsid w:val="008419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8419B2"/>
    <w:rPr>
      <w:rFonts w:ascii="Tahoma" w:hAnsi="Tahoma" w:cs="Tahoma"/>
      <w:sz w:val="16"/>
      <w:szCs w:val="16"/>
    </w:rPr>
  </w:style>
  <w:style w:type="paragraph" w:styleId="NurText">
    <w:name w:val="Plain Text"/>
    <w:basedOn w:val="Standard"/>
    <w:link w:val="NurTextZchn"/>
    <w:uiPriority w:val="99"/>
    <w:unhideWhenUsed/>
    <w:rsid w:val="00AC4B79"/>
    <w:rPr>
      <w:rFonts w:ascii="Consolas" w:eastAsia="Calibri" w:hAnsi="Consolas"/>
      <w:sz w:val="21"/>
      <w:szCs w:val="21"/>
      <w:lang w:eastAsia="en-US"/>
    </w:rPr>
  </w:style>
  <w:style w:type="character" w:customStyle="1" w:styleId="NurTextZchn">
    <w:name w:val="Nur Text Zchn"/>
    <w:link w:val="NurText"/>
    <w:uiPriority w:val="99"/>
    <w:rsid w:val="00AC4B79"/>
    <w:rPr>
      <w:rFonts w:ascii="Consolas" w:eastAsia="Calibri" w:hAnsi="Consolas" w:cs="Times New Roman"/>
      <w:sz w:val="21"/>
      <w:szCs w:val="21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D26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1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eukirchener-turnverein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neukirchener-turnverein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en\NTV\OneDrive\Dokumente\Vorlagen\NTVVEREIN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E44C1-E8D5-4677-AF6F-3FF4269DA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NTVVEREIN</Template>
  <TotalTime>0</TotalTime>
  <Pages>1</Pages>
  <Words>100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Neukirchener TV</Company>
  <LinksUpToDate>false</LinksUpToDate>
  <CharactersWithSpaces>735</CharactersWithSpaces>
  <SharedDoc>false</SharedDoc>
  <HLinks>
    <vt:vector size="6" baseType="variant">
      <vt:variant>
        <vt:i4>6619224</vt:i4>
      </vt:variant>
      <vt:variant>
        <vt:i4>12</vt:i4>
      </vt:variant>
      <vt:variant>
        <vt:i4>0</vt:i4>
      </vt:variant>
      <vt:variant>
        <vt:i4>5</vt:i4>
      </vt:variant>
      <vt:variant>
        <vt:lpwstr>mailto:hermannherter@web.de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NTV-Geschäftsstelle</dc:creator>
  <cp:keywords/>
  <cp:lastModifiedBy>NTV Geschäftststelle</cp:lastModifiedBy>
  <cp:revision>3</cp:revision>
  <cp:lastPrinted>2026-08-21T07:37:00Z</cp:lastPrinted>
  <dcterms:created xsi:type="dcterms:W3CDTF">2026-08-24T09:39:00Z</dcterms:created>
  <dcterms:modified xsi:type="dcterms:W3CDTF">2026-08-25T07:39:00Z</dcterms:modified>
</cp:coreProperties>
</file>