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C0CE" w14:textId="7AF17CDC" w:rsidR="00D20568" w:rsidRDefault="007145D6">
      <w:r w:rsidRPr="00E24E5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B3A015" wp14:editId="5051D333">
                <wp:simplePos x="0" y="0"/>
                <wp:positionH relativeFrom="column">
                  <wp:posOffset>3699510</wp:posOffset>
                </wp:positionH>
                <wp:positionV relativeFrom="paragraph">
                  <wp:posOffset>12065</wp:posOffset>
                </wp:positionV>
                <wp:extent cx="291465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8F6D8" w14:textId="270EEC9D" w:rsidR="00E24E52" w:rsidRPr="0005486C" w:rsidRDefault="0005486C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uppertalstr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. 6</w:t>
                            </w:r>
                          </w:p>
                          <w:p w14:paraId="56E29CE6" w14:textId="77777777" w:rsidR="00CD26B0" w:rsidRPr="0005486C" w:rsidRDefault="00CD26B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>51381 Leverkusen</w:t>
                            </w:r>
                          </w:p>
                          <w:p w14:paraId="4EAA1AFD" w14:textId="77777777" w:rsidR="00CD26B0" w:rsidRPr="0005486C" w:rsidRDefault="00CD26B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EDA4A47" w14:textId="77777777" w:rsidR="00CD26B0" w:rsidRPr="0005486C" w:rsidRDefault="00CD26B0" w:rsidP="00CD26B0">
                            <w:pPr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>Telefon</w:t>
                            </w:r>
                            <w:proofErr w:type="spellEnd"/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02171-32458</w:t>
                            </w:r>
                          </w:p>
                          <w:p w14:paraId="476074FD" w14:textId="2FB48441" w:rsidR="00CD26B0" w:rsidRPr="0005486C" w:rsidRDefault="00CD26B0" w:rsidP="00CD26B0">
                            <w:pPr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>E-Mail:</w:t>
                            </w:r>
                            <w:r w:rsidRPr="0005486C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hyperlink r:id="rId8" w:history="1">
                              <w:r w:rsidR="007145D6" w:rsidRPr="0005486C">
                                <w:rPr>
                                  <w:rStyle w:val="Hyperlink"/>
                                  <w:rFonts w:ascii="Arial" w:hAnsi="Arial" w:cs="Arial"/>
                                  <w:lang w:val="en-US"/>
                                </w:rPr>
                                <w:t>info@neukirchener-turnverein.de</w:t>
                              </w:r>
                            </w:hyperlink>
                          </w:p>
                          <w:p w14:paraId="5A74D6AA" w14:textId="77777777" w:rsidR="00CD26B0" w:rsidRPr="00CD26B0" w:rsidRDefault="00CD26B0" w:rsidP="00CD26B0">
                            <w:pPr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CD26B0">
                              <w:rPr>
                                <w:rFonts w:ascii="Arial" w:hAnsi="Arial" w:cs="Arial"/>
                              </w:rPr>
                              <w:t>Homepage:</w:t>
                            </w:r>
                            <w:r w:rsidRPr="00CD26B0">
                              <w:rPr>
                                <w:rFonts w:ascii="Arial" w:hAnsi="Arial" w:cs="Arial"/>
                              </w:rPr>
                              <w:tab/>
                              <w:t>www.ntv1886.de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B3A01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1.3pt;margin-top:.95pt;width:22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" stroked="f">
                <v:textbox style="mso-fit-shape-to-text:t">
                  <w:txbxContent>
                    <w:p w14:paraId="54B8F6D8" w14:textId="270EEC9D" w:rsidR="00E24E52" w:rsidRPr="0005486C" w:rsidRDefault="0005486C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05486C">
                        <w:rPr>
                          <w:rFonts w:ascii="Arial" w:hAnsi="Arial" w:cs="Arial"/>
                          <w:lang w:val="en-US"/>
                        </w:rPr>
                        <w:t>W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uppertalstr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>. 6</w:t>
                      </w:r>
                    </w:p>
                    <w:p w14:paraId="56E29CE6" w14:textId="77777777" w:rsidR="00CD26B0" w:rsidRPr="0005486C" w:rsidRDefault="00CD26B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05486C">
                        <w:rPr>
                          <w:rFonts w:ascii="Arial" w:hAnsi="Arial" w:cs="Arial"/>
                          <w:lang w:val="en-US"/>
                        </w:rPr>
                        <w:t>51381 Leverkusen</w:t>
                      </w:r>
                    </w:p>
                    <w:p w14:paraId="4EAA1AFD" w14:textId="77777777" w:rsidR="00CD26B0" w:rsidRPr="0005486C" w:rsidRDefault="00CD26B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EDA4A47" w14:textId="77777777" w:rsidR="00CD26B0" w:rsidRPr="0005486C" w:rsidRDefault="00CD26B0" w:rsidP="00CD26B0">
                      <w:pPr>
                        <w:tabs>
                          <w:tab w:val="left" w:pos="1276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05486C">
                        <w:rPr>
                          <w:rFonts w:ascii="Arial" w:hAnsi="Arial" w:cs="Arial"/>
                          <w:lang w:val="en-US"/>
                        </w:rPr>
                        <w:t>Telefon</w:t>
                      </w:r>
                      <w:proofErr w:type="spellEnd"/>
                      <w:r w:rsidRPr="0005486C">
                        <w:rPr>
                          <w:rFonts w:ascii="Arial" w:hAnsi="Arial" w:cs="Arial"/>
                          <w:lang w:val="en-US"/>
                        </w:rPr>
                        <w:t>:</w:t>
                      </w:r>
                      <w:r w:rsidRPr="0005486C">
                        <w:rPr>
                          <w:rFonts w:ascii="Arial" w:hAnsi="Arial" w:cs="Arial"/>
                          <w:lang w:val="en-US"/>
                        </w:rPr>
                        <w:tab/>
                        <w:t>02171-32458</w:t>
                      </w:r>
                    </w:p>
                    <w:p w14:paraId="476074FD" w14:textId="2FB48441" w:rsidR="00CD26B0" w:rsidRPr="0005486C" w:rsidRDefault="00CD26B0" w:rsidP="00CD26B0">
                      <w:pPr>
                        <w:tabs>
                          <w:tab w:val="left" w:pos="1276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 w:rsidRPr="0005486C">
                        <w:rPr>
                          <w:rFonts w:ascii="Arial" w:hAnsi="Arial" w:cs="Arial"/>
                          <w:lang w:val="en-US"/>
                        </w:rPr>
                        <w:t>E-Mail:</w:t>
                      </w:r>
                      <w:r w:rsidRPr="0005486C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hyperlink r:id="rId9" w:history="1">
                        <w:r w:rsidR="007145D6" w:rsidRPr="0005486C">
                          <w:rPr>
                            <w:rStyle w:val="Hyperlink"/>
                            <w:rFonts w:ascii="Arial" w:hAnsi="Arial" w:cs="Arial"/>
                            <w:lang w:val="en-US"/>
                          </w:rPr>
                          <w:t>info@neukirchener-turnverein.de</w:t>
                        </w:r>
                      </w:hyperlink>
                    </w:p>
                    <w:p w14:paraId="5A74D6AA" w14:textId="77777777" w:rsidR="00CD26B0" w:rsidRPr="00CD26B0" w:rsidRDefault="00CD26B0" w:rsidP="00CD26B0">
                      <w:pPr>
                        <w:tabs>
                          <w:tab w:val="left" w:pos="1276"/>
                        </w:tabs>
                        <w:rPr>
                          <w:rFonts w:ascii="Arial" w:hAnsi="Arial" w:cs="Arial"/>
                        </w:rPr>
                      </w:pPr>
                      <w:r w:rsidRPr="00CD26B0">
                        <w:rPr>
                          <w:rFonts w:ascii="Arial" w:hAnsi="Arial" w:cs="Arial"/>
                        </w:rPr>
                        <w:t>Homepage:</w:t>
                      </w:r>
                      <w:r w:rsidRPr="00CD26B0">
                        <w:rPr>
                          <w:rFonts w:ascii="Arial" w:hAnsi="Arial" w:cs="Arial"/>
                        </w:rPr>
                        <w:tab/>
                        <w:t>www.ntv1886.de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26B0" w:rsidRPr="00E24E5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6A5B4C" wp14:editId="7BC223F6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3648075" cy="1404620"/>
                <wp:effectExtent l="0" t="0" r="9525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FD73" w14:textId="1F09665C" w:rsidR="00CD26B0" w:rsidRPr="00CD26B0" w:rsidRDefault="00CD26B0" w:rsidP="00CD26B0">
                            <w:pPr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D26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Neukirchener Turnverein 1886 e.V.</w:t>
                            </w:r>
                            <w:proofErr w:type="gramStart"/>
                            <w:r w:rsidRPr="00CD26B0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3D4B33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..</w:t>
                            </w:r>
                            <w:proofErr w:type="gramEnd"/>
                            <w:r w:rsidRPr="00CD26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513</w:t>
                            </w:r>
                            <w:r w:rsidR="00AF158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81</w:t>
                            </w:r>
                            <w:r w:rsidRPr="00CD26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Leverkusen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86A5B4C" id="_x0000_s1027" type="#_x0000_t202" style="position:absolute;margin-left:0;margin-top:25.5pt;width:287.2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" stroked="f">
                <v:textbox style="mso-fit-shape-to-text:t">
                  <w:txbxContent>
                    <w:p w14:paraId="3D55FD73" w14:textId="1F09665C" w:rsidR="00CD26B0" w:rsidRPr="00CD26B0" w:rsidRDefault="00CD26B0" w:rsidP="00CD26B0">
                      <w:pPr>
                        <w:tabs>
                          <w:tab w:val="left" w:pos="1276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D26B0">
                        <w:rPr>
                          <w:rFonts w:ascii="Arial" w:hAnsi="Arial" w:cs="Arial"/>
                          <w:sz w:val="16"/>
                          <w:szCs w:val="16"/>
                        </w:rPr>
                        <w:t>Neukirchener Turnverein 1886 e.V.</w:t>
                      </w:r>
                      <w:proofErr w:type="gramStart"/>
                      <w:r w:rsidRPr="00CD26B0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3D4B3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..</w:t>
                      </w:r>
                      <w:proofErr w:type="gramEnd"/>
                      <w:r w:rsidRPr="00CD26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513</w:t>
                      </w:r>
                      <w:r w:rsidR="00AF1581">
                        <w:rPr>
                          <w:rFonts w:ascii="Arial" w:hAnsi="Arial" w:cs="Arial"/>
                          <w:sz w:val="16"/>
                          <w:szCs w:val="16"/>
                        </w:rPr>
                        <w:t>81</w:t>
                      </w:r>
                      <w:r w:rsidRPr="00CD26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Leverkusen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E268CA" w14:textId="77777777" w:rsidR="006A4D81" w:rsidRDefault="006A4D81" w:rsidP="00E24E52">
      <w:pPr>
        <w:tabs>
          <w:tab w:val="left" w:pos="5954"/>
        </w:tabs>
        <w:rPr>
          <w:sz w:val="24"/>
          <w:szCs w:val="24"/>
        </w:rPr>
      </w:pPr>
    </w:p>
    <w:p w14:paraId="7EDAF1EF" w14:textId="77777777" w:rsidR="006A4D81" w:rsidRDefault="006A4D81" w:rsidP="00DD1199">
      <w:pPr>
        <w:rPr>
          <w:sz w:val="24"/>
          <w:szCs w:val="24"/>
        </w:rPr>
      </w:pPr>
    </w:p>
    <w:p w14:paraId="30805509" w14:textId="77777777" w:rsidR="00AE40AC" w:rsidRDefault="00AE40AC" w:rsidP="00DD1199">
      <w:pPr>
        <w:rPr>
          <w:rFonts w:ascii="Arial" w:hAnsi="Arial" w:cs="Arial"/>
          <w:sz w:val="24"/>
          <w:szCs w:val="24"/>
        </w:rPr>
      </w:pPr>
    </w:p>
    <w:p w14:paraId="10BEF494" w14:textId="0EB915A1" w:rsidR="008820F8" w:rsidRDefault="006B290B" w:rsidP="006B290B">
      <w:pPr>
        <w:tabs>
          <w:tab w:val="left" w:pos="1078"/>
        </w:tabs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</w:t>
      </w:r>
      <w:r w:rsidR="008820F8" w:rsidRPr="008820F8">
        <w:rPr>
          <w:sz w:val="32"/>
          <w:szCs w:val="32"/>
          <w:u w:val="single"/>
        </w:rPr>
        <w:t>eue</w:t>
      </w:r>
      <w:r>
        <w:rPr>
          <w:sz w:val="32"/>
          <w:szCs w:val="32"/>
          <w:u w:val="single"/>
        </w:rPr>
        <w:t>r Kurs</w:t>
      </w:r>
      <w:r w:rsidR="008820F8" w:rsidRPr="008820F8">
        <w:rPr>
          <w:sz w:val="32"/>
          <w:szCs w:val="32"/>
          <w:u w:val="single"/>
        </w:rPr>
        <w:t xml:space="preserve"> --- </w:t>
      </w:r>
      <w:r>
        <w:rPr>
          <w:sz w:val="32"/>
          <w:szCs w:val="32"/>
          <w:u w:val="single"/>
        </w:rPr>
        <w:t>N</w:t>
      </w:r>
      <w:r w:rsidR="008820F8" w:rsidRPr="008820F8">
        <w:rPr>
          <w:sz w:val="32"/>
          <w:szCs w:val="32"/>
          <w:u w:val="single"/>
        </w:rPr>
        <w:t>eue</w:t>
      </w:r>
      <w:r>
        <w:rPr>
          <w:sz w:val="32"/>
          <w:szCs w:val="32"/>
          <w:u w:val="single"/>
        </w:rPr>
        <w:t>r Kurs</w:t>
      </w:r>
      <w:r w:rsidR="008820F8" w:rsidRPr="008820F8">
        <w:rPr>
          <w:sz w:val="32"/>
          <w:szCs w:val="32"/>
          <w:u w:val="single"/>
        </w:rPr>
        <w:t xml:space="preserve"> --- </w:t>
      </w:r>
      <w:r>
        <w:rPr>
          <w:sz w:val="32"/>
          <w:szCs w:val="32"/>
          <w:u w:val="single"/>
        </w:rPr>
        <w:t>N</w:t>
      </w:r>
      <w:r w:rsidR="008820F8" w:rsidRPr="008820F8">
        <w:rPr>
          <w:sz w:val="32"/>
          <w:szCs w:val="32"/>
          <w:u w:val="single"/>
        </w:rPr>
        <w:t>eue</w:t>
      </w:r>
      <w:r>
        <w:rPr>
          <w:sz w:val="32"/>
          <w:szCs w:val="32"/>
          <w:u w:val="single"/>
        </w:rPr>
        <w:t>r Kurs</w:t>
      </w:r>
      <w:r w:rsidR="008820F8" w:rsidRPr="008820F8">
        <w:rPr>
          <w:sz w:val="32"/>
          <w:szCs w:val="32"/>
          <w:u w:val="single"/>
        </w:rPr>
        <w:t xml:space="preserve"> --- </w:t>
      </w:r>
      <w:r>
        <w:rPr>
          <w:sz w:val="32"/>
          <w:szCs w:val="32"/>
          <w:u w:val="single"/>
        </w:rPr>
        <w:t>N</w:t>
      </w:r>
      <w:r w:rsidR="008820F8" w:rsidRPr="008820F8">
        <w:rPr>
          <w:sz w:val="32"/>
          <w:szCs w:val="32"/>
          <w:u w:val="single"/>
        </w:rPr>
        <w:t>eue</w:t>
      </w:r>
      <w:r>
        <w:rPr>
          <w:sz w:val="32"/>
          <w:szCs w:val="32"/>
          <w:u w:val="single"/>
        </w:rPr>
        <w:t>r Kurs</w:t>
      </w:r>
    </w:p>
    <w:p w14:paraId="4E81A0FB" w14:textId="77777777" w:rsidR="008820F8" w:rsidRDefault="008820F8" w:rsidP="002A040A">
      <w:pPr>
        <w:tabs>
          <w:tab w:val="left" w:pos="1078"/>
        </w:tabs>
        <w:rPr>
          <w:sz w:val="32"/>
          <w:szCs w:val="32"/>
          <w:u w:val="single"/>
        </w:rPr>
      </w:pPr>
    </w:p>
    <w:p w14:paraId="1ADA91BC" w14:textId="6BBBB4EB" w:rsidR="005A5E57" w:rsidRDefault="001C4AF8" w:rsidP="002229D9">
      <w:pPr>
        <w:tabs>
          <w:tab w:val="left" w:pos="1078"/>
        </w:tabs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  <w:r w:rsidR="002229D9">
        <w:rPr>
          <w:b/>
          <w:bCs/>
          <w:sz w:val="52"/>
          <w:szCs w:val="52"/>
        </w:rPr>
        <w:t>Line-Dance mit Kim</w:t>
      </w:r>
    </w:p>
    <w:p w14:paraId="29EAEC55" w14:textId="77777777" w:rsidR="002229D9" w:rsidRDefault="002229D9" w:rsidP="002229D9">
      <w:pPr>
        <w:tabs>
          <w:tab w:val="left" w:pos="1078"/>
        </w:tabs>
        <w:jc w:val="center"/>
        <w:rPr>
          <w:b/>
          <w:bCs/>
          <w:sz w:val="52"/>
          <w:szCs w:val="52"/>
        </w:rPr>
      </w:pPr>
    </w:p>
    <w:p w14:paraId="2C5EBA6A" w14:textId="77777777" w:rsidR="002229D9" w:rsidRDefault="002229D9" w:rsidP="002229D9">
      <w:pPr>
        <w:tabs>
          <w:tab w:val="left" w:pos="1078"/>
        </w:tabs>
        <w:jc w:val="center"/>
        <w:rPr>
          <w:sz w:val="52"/>
          <w:szCs w:val="52"/>
        </w:rPr>
      </w:pPr>
      <w:r w:rsidRPr="002229D9">
        <w:rPr>
          <w:sz w:val="52"/>
          <w:szCs w:val="52"/>
        </w:rPr>
        <w:t>Nachdem alle in den Ferien so</w:t>
      </w:r>
      <w:r>
        <w:rPr>
          <w:sz w:val="52"/>
          <w:szCs w:val="52"/>
        </w:rPr>
        <w:t xml:space="preserve"> </w:t>
      </w:r>
      <w:r w:rsidRPr="002229D9">
        <w:rPr>
          <w:sz w:val="52"/>
          <w:szCs w:val="52"/>
        </w:rPr>
        <w:t>viel Spaß beim Tanzen hatten, wollen wir das Angebot als Kurs fortführen</w:t>
      </w:r>
    </w:p>
    <w:p w14:paraId="617CD755" w14:textId="3F469A33" w:rsidR="002229D9" w:rsidRPr="002229D9" w:rsidRDefault="002229D9" w:rsidP="002229D9">
      <w:pPr>
        <w:tabs>
          <w:tab w:val="left" w:pos="1078"/>
        </w:tabs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Der Kurs findet immer </w:t>
      </w:r>
      <w:r w:rsidRPr="002229D9">
        <w:rPr>
          <w:b/>
          <w:bCs/>
          <w:sz w:val="52"/>
          <w:szCs w:val="52"/>
        </w:rPr>
        <w:t>montags von 17.00 –</w:t>
      </w:r>
      <w:r>
        <w:rPr>
          <w:sz w:val="52"/>
          <w:szCs w:val="52"/>
        </w:rPr>
        <w:t xml:space="preserve"> </w:t>
      </w:r>
      <w:r w:rsidRPr="002229D9">
        <w:rPr>
          <w:b/>
          <w:bCs/>
          <w:sz w:val="52"/>
          <w:szCs w:val="52"/>
        </w:rPr>
        <w:t>18.00 Uhr</w:t>
      </w:r>
      <w:r>
        <w:rPr>
          <w:sz w:val="52"/>
          <w:szCs w:val="52"/>
        </w:rPr>
        <w:t xml:space="preserve"> in unserer Halle statt.</w:t>
      </w:r>
      <w:r w:rsidRPr="002229D9">
        <w:rPr>
          <w:sz w:val="52"/>
          <w:szCs w:val="52"/>
        </w:rPr>
        <w:t xml:space="preserve"> </w:t>
      </w:r>
    </w:p>
    <w:p w14:paraId="3C7F6FD4" w14:textId="77777777" w:rsidR="00D939B3" w:rsidRDefault="00D939B3" w:rsidP="008820F8">
      <w:pPr>
        <w:tabs>
          <w:tab w:val="left" w:pos="1078"/>
        </w:tabs>
        <w:jc w:val="center"/>
        <w:rPr>
          <w:sz w:val="40"/>
          <w:szCs w:val="40"/>
        </w:rPr>
      </w:pPr>
    </w:p>
    <w:p w14:paraId="267029F9" w14:textId="2EF7681E" w:rsidR="00DC14FB" w:rsidRDefault="008820F8" w:rsidP="001C4AF8">
      <w:pPr>
        <w:tabs>
          <w:tab w:val="left" w:pos="1078"/>
        </w:tabs>
        <w:jc w:val="center"/>
        <w:rPr>
          <w:sz w:val="36"/>
          <w:szCs w:val="36"/>
        </w:rPr>
      </w:pPr>
      <w:r w:rsidRPr="008820F8">
        <w:rPr>
          <w:b/>
          <w:bCs/>
          <w:sz w:val="36"/>
          <w:szCs w:val="36"/>
        </w:rPr>
        <w:t>Kursbeginn</w:t>
      </w:r>
      <w:r w:rsidRPr="008820F8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gramStart"/>
      <w:r w:rsidR="002229D9">
        <w:rPr>
          <w:sz w:val="36"/>
          <w:szCs w:val="36"/>
        </w:rPr>
        <w:t>Montag</w:t>
      </w:r>
      <w:proofErr w:type="gramEnd"/>
      <w:r w:rsidR="002229D9">
        <w:rPr>
          <w:sz w:val="36"/>
          <w:szCs w:val="36"/>
        </w:rPr>
        <w:t xml:space="preserve"> </w:t>
      </w:r>
      <w:r w:rsidR="002229D9" w:rsidRPr="002229D9">
        <w:rPr>
          <w:b/>
          <w:bCs/>
          <w:sz w:val="36"/>
          <w:szCs w:val="36"/>
        </w:rPr>
        <w:t>0</w:t>
      </w:r>
      <w:r w:rsidR="002229D9">
        <w:rPr>
          <w:b/>
          <w:bCs/>
          <w:sz w:val="36"/>
          <w:szCs w:val="36"/>
        </w:rPr>
        <w:t>7</w:t>
      </w:r>
      <w:r w:rsidR="002229D9" w:rsidRPr="002229D9">
        <w:rPr>
          <w:b/>
          <w:bCs/>
          <w:sz w:val="36"/>
          <w:szCs w:val="36"/>
        </w:rPr>
        <w:t>. September</w:t>
      </w:r>
    </w:p>
    <w:p w14:paraId="534F110A" w14:textId="3DBB4849" w:rsidR="00882BDC" w:rsidRDefault="00882BDC" w:rsidP="001C4AF8">
      <w:pPr>
        <w:tabs>
          <w:tab w:val="left" w:pos="1078"/>
        </w:tabs>
        <w:jc w:val="center"/>
        <w:rPr>
          <w:b/>
          <w:bCs/>
          <w:sz w:val="36"/>
          <w:szCs w:val="36"/>
        </w:rPr>
      </w:pPr>
      <w:r>
        <w:rPr>
          <w:sz w:val="36"/>
          <w:szCs w:val="36"/>
        </w:rPr>
        <w:t>Weitere Termine</w:t>
      </w:r>
      <w:r w:rsidR="005A5E57">
        <w:rPr>
          <w:sz w:val="36"/>
          <w:szCs w:val="36"/>
        </w:rPr>
        <w:t xml:space="preserve">: </w:t>
      </w:r>
      <w:r w:rsidR="002229D9" w:rsidRPr="002229D9">
        <w:rPr>
          <w:b/>
          <w:bCs/>
          <w:sz w:val="36"/>
          <w:szCs w:val="36"/>
        </w:rPr>
        <w:t>14</w:t>
      </w:r>
      <w:r w:rsidR="005A5E57" w:rsidRPr="005A5E57">
        <w:rPr>
          <w:b/>
          <w:bCs/>
          <w:sz w:val="36"/>
          <w:szCs w:val="36"/>
        </w:rPr>
        <w:t>.0</w:t>
      </w:r>
      <w:r w:rsidR="002229D9">
        <w:rPr>
          <w:b/>
          <w:bCs/>
          <w:sz w:val="36"/>
          <w:szCs w:val="36"/>
        </w:rPr>
        <w:t>9</w:t>
      </w:r>
      <w:r w:rsidR="005A5E57" w:rsidRPr="005A5E57">
        <w:rPr>
          <w:b/>
          <w:bCs/>
          <w:sz w:val="36"/>
          <w:szCs w:val="36"/>
        </w:rPr>
        <w:t xml:space="preserve">., </w:t>
      </w:r>
      <w:r w:rsidR="002229D9">
        <w:rPr>
          <w:b/>
          <w:bCs/>
          <w:sz w:val="36"/>
          <w:szCs w:val="36"/>
        </w:rPr>
        <w:t>21</w:t>
      </w:r>
      <w:r w:rsidR="005A5E57" w:rsidRPr="005A5E57">
        <w:rPr>
          <w:b/>
          <w:bCs/>
          <w:sz w:val="36"/>
          <w:szCs w:val="36"/>
        </w:rPr>
        <w:t>.0</w:t>
      </w:r>
      <w:r w:rsidR="002229D9">
        <w:rPr>
          <w:b/>
          <w:bCs/>
          <w:sz w:val="36"/>
          <w:szCs w:val="36"/>
        </w:rPr>
        <w:t>9</w:t>
      </w:r>
      <w:r w:rsidR="005A5E57" w:rsidRPr="005A5E57">
        <w:rPr>
          <w:b/>
          <w:bCs/>
          <w:sz w:val="36"/>
          <w:szCs w:val="36"/>
        </w:rPr>
        <w:t xml:space="preserve">. </w:t>
      </w:r>
      <w:r w:rsidR="002229D9">
        <w:rPr>
          <w:b/>
          <w:bCs/>
          <w:sz w:val="36"/>
          <w:szCs w:val="36"/>
        </w:rPr>
        <w:t>28</w:t>
      </w:r>
      <w:r w:rsidR="005A5E57" w:rsidRPr="005A5E57">
        <w:rPr>
          <w:b/>
          <w:bCs/>
          <w:sz w:val="36"/>
          <w:szCs w:val="36"/>
        </w:rPr>
        <w:t>.0</w:t>
      </w:r>
      <w:r w:rsidR="002229D9">
        <w:rPr>
          <w:b/>
          <w:bCs/>
          <w:sz w:val="36"/>
          <w:szCs w:val="36"/>
        </w:rPr>
        <w:t>9</w:t>
      </w:r>
      <w:r w:rsidR="005A5E57" w:rsidRPr="005A5E57">
        <w:rPr>
          <w:b/>
          <w:bCs/>
          <w:sz w:val="36"/>
          <w:szCs w:val="36"/>
        </w:rPr>
        <w:t xml:space="preserve">. </w:t>
      </w:r>
    </w:p>
    <w:p w14:paraId="707E131D" w14:textId="5D163CB1" w:rsidR="002229D9" w:rsidRDefault="002229D9" w:rsidP="001C4AF8">
      <w:pPr>
        <w:tabs>
          <w:tab w:val="left" w:pos="1078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05.10., 12.10., 19.10., 26.10.</w:t>
      </w:r>
    </w:p>
    <w:p w14:paraId="18B12C9A" w14:textId="6A7D6AAD" w:rsidR="002229D9" w:rsidRPr="00882BDC" w:rsidRDefault="002229D9" w:rsidP="001C4AF8">
      <w:pPr>
        <w:tabs>
          <w:tab w:val="left" w:pos="1078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02.11. und 09.11.</w:t>
      </w:r>
    </w:p>
    <w:p w14:paraId="39CB9787" w14:textId="77777777" w:rsidR="008820F8" w:rsidRDefault="008820F8" w:rsidP="008820F8">
      <w:pPr>
        <w:tabs>
          <w:tab w:val="left" w:pos="1078"/>
        </w:tabs>
        <w:jc w:val="center"/>
        <w:rPr>
          <w:sz w:val="36"/>
          <w:szCs w:val="36"/>
        </w:rPr>
      </w:pPr>
    </w:p>
    <w:p w14:paraId="3E33BFA4" w14:textId="2FC8FBCA" w:rsidR="008820F8" w:rsidRDefault="008820F8" w:rsidP="008820F8">
      <w:pPr>
        <w:tabs>
          <w:tab w:val="left" w:pos="1078"/>
        </w:tabs>
        <w:jc w:val="center"/>
        <w:rPr>
          <w:sz w:val="36"/>
          <w:szCs w:val="36"/>
        </w:rPr>
      </w:pPr>
      <w:r w:rsidRPr="008820F8">
        <w:rPr>
          <w:b/>
          <w:bCs/>
          <w:sz w:val="36"/>
          <w:szCs w:val="36"/>
        </w:rPr>
        <w:t>Kosten</w:t>
      </w:r>
      <w:r>
        <w:rPr>
          <w:sz w:val="36"/>
          <w:szCs w:val="36"/>
        </w:rPr>
        <w:t xml:space="preserve">: Mitglieder </w:t>
      </w:r>
      <w:r w:rsidR="00865991">
        <w:rPr>
          <w:sz w:val="36"/>
          <w:szCs w:val="36"/>
        </w:rPr>
        <w:t>5</w:t>
      </w:r>
      <w:r w:rsidR="005A5E57">
        <w:rPr>
          <w:sz w:val="36"/>
          <w:szCs w:val="36"/>
        </w:rPr>
        <w:t>0</w:t>
      </w:r>
      <w:r w:rsidR="005C4FC8">
        <w:rPr>
          <w:sz w:val="36"/>
          <w:szCs w:val="36"/>
        </w:rPr>
        <w:t>,00</w:t>
      </w:r>
      <w:r>
        <w:rPr>
          <w:sz w:val="36"/>
          <w:szCs w:val="36"/>
        </w:rPr>
        <w:t xml:space="preserve"> €, Nichtmitglieder </w:t>
      </w:r>
      <w:r w:rsidR="002229D9">
        <w:rPr>
          <w:sz w:val="36"/>
          <w:szCs w:val="36"/>
        </w:rPr>
        <w:t>100</w:t>
      </w:r>
      <w:r w:rsidR="005C4FC8">
        <w:rPr>
          <w:sz w:val="36"/>
          <w:szCs w:val="36"/>
        </w:rPr>
        <w:t>,00</w:t>
      </w:r>
      <w:r>
        <w:rPr>
          <w:sz w:val="36"/>
          <w:szCs w:val="36"/>
        </w:rPr>
        <w:t xml:space="preserve"> €</w:t>
      </w:r>
    </w:p>
    <w:p w14:paraId="2E816838" w14:textId="77777777" w:rsidR="00493172" w:rsidRDefault="00493172" w:rsidP="008820F8">
      <w:pPr>
        <w:tabs>
          <w:tab w:val="left" w:pos="1078"/>
        </w:tabs>
        <w:jc w:val="center"/>
        <w:rPr>
          <w:sz w:val="36"/>
          <w:szCs w:val="36"/>
        </w:rPr>
      </w:pPr>
    </w:p>
    <w:p w14:paraId="3C3D0373" w14:textId="33A7A48B" w:rsidR="00493172" w:rsidRPr="00CC5485" w:rsidRDefault="00493172" w:rsidP="008820F8">
      <w:pPr>
        <w:tabs>
          <w:tab w:val="left" w:pos="1078"/>
        </w:tabs>
        <w:jc w:val="center"/>
        <w:rPr>
          <w:b/>
          <w:bCs/>
          <w:sz w:val="44"/>
          <w:szCs w:val="44"/>
        </w:rPr>
      </w:pPr>
      <w:r w:rsidRPr="00CC5485">
        <w:rPr>
          <w:b/>
          <w:bCs/>
          <w:sz w:val="44"/>
          <w:szCs w:val="44"/>
        </w:rPr>
        <w:t>Anmeldung über die Geschäftsstelle</w:t>
      </w:r>
      <w:r w:rsidR="00071F18">
        <w:rPr>
          <w:b/>
          <w:bCs/>
          <w:sz w:val="44"/>
          <w:szCs w:val="44"/>
        </w:rPr>
        <w:t xml:space="preserve"> - Bei Fragen gerne melden (02171-32458)  </w:t>
      </w:r>
    </w:p>
    <w:p w14:paraId="7BDCC3CC" w14:textId="77777777" w:rsidR="008820F8" w:rsidRDefault="008820F8" w:rsidP="008820F8">
      <w:pPr>
        <w:tabs>
          <w:tab w:val="left" w:pos="1078"/>
        </w:tabs>
        <w:jc w:val="center"/>
        <w:rPr>
          <w:sz w:val="36"/>
          <w:szCs w:val="36"/>
        </w:rPr>
      </w:pPr>
    </w:p>
    <w:p w14:paraId="27B77856" w14:textId="77777777" w:rsidR="008820F8" w:rsidRPr="008820F8" w:rsidRDefault="008820F8" w:rsidP="008820F8">
      <w:pPr>
        <w:tabs>
          <w:tab w:val="left" w:pos="1078"/>
        </w:tabs>
        <w:jc w:val="center"/>
        <w:rPr>
          <w:sz w:val="36"/>
          <w:szCs w:val="36"/>
        </w:rPr>
      </w:pPr>
    </w:p>
    <w:p w14:paraId="61BA688B" w14:textId="77777777" w:rsidR="008820F8" w:rsidRPr="008820F8" w:rsidRDefault="008820F8" w:rsidP="008820F8">
      <w:pPr>
        <w:tabs>
          <w:tab w:val="left" w:pos="1078"/>
        </w:tabs>
        <w:jc w:val="center"/>
        <w:rPr>
          <w:rFonts w:ascii="Arial" w:hAnsi="Arial" w:cs="Arial"/>
          <w:sz w:val="24"/>
          <w:szCs w:val="24"/>
        </w:rPr>
      </w:pPr>
    </w:p>
    <w:sectPr w:rsidR="008820F8" w:rsidRPr="008820F8" w:rsidSect="002E54F3">
      <w:headerReference w:type="default" r:id="rId10"/>
      <w:footerReference w:type="default" r:id="rId11"/>
      <w:pgSz w:w="11907" w:h="16840"/>
      <w:pgMar w:top="1418" w:right="1418" w:bottom="1134" w:left="1134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C4CF" w14:textId="77777777" w:rsidR="00A47C7D" w:rsidRDefault="00A47C7D">
      <w:r>
        <w:separator/>
      </w:r>
    </w:p>
  </w:endnote>
  <w:endnote w:type="continuationSeparator" w:id="0">
    <w:p w14:paraId="6BA6A868" w14:textId="77777777" w:rsidR="00A47C7D" w:rsidRDefault="00A4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427A" w14:textId="77777777" w:rsidR="00E55C6C" w:rsidRPr="00AE40AC" w:rsidRDefault="00AE40AC" w:rsidP="00AE40AC">
    <w:pPr>
      <w:pStyle w:val="Fuzeile"/>
      <w:tabs>
        <w:tab w:val="right" w:pos="9071"/>
      </w:tabs>
      <w:spacing w:after="0"/>
      <w:jc w:val="center"/>
      <w:rPr>
        <w:rFonts w:ascii="Arial" w:hAnsi="Arial" w:cs="Arial"/>
        <w:sz w:val="20"/>
        <w:szCs w:val="16"/>
      </w:rPr>
    </w:pPr>
    <w:r w:rsidRPr="00AE40AC">
      <w:rPr>
        <w:rFonts w:ascii="Arial" w:hAnsi="Arial" w:cs="Arial"/>
        <w:sz w:val="20"/>
        <w:szCs w:val="16"/>
      </w:rPr>
      <w:t>Bankverbindung: Sparkasse Leverkusen</w:t>
    </w:r>
  </w:p>
  <w:p w14:paraId="75FC4511" w14:textId="77777777" w:rsidR="00AE40AC" w:rsidRPr="00AE40AC" w:rsidRDefault="00AE40AC" w:rsidP="00AE40AC">
    <w:pPr>
      <w:pStyle w:val="Fuzeile"/>
      <w:tabs>
        <w:tab w:val="right" w:pos="9071"/>
      </w:tabs>
      <w:spacing w:after="0"/>
      <w:jc w:val="center"/>
      <w:rPr>
        <w:rFonts w:ascii="Arial" w:hAnsi="Arial" w:cs="Arial"/>
        <w:sz w:val="20"/>
        <w:szCs w:val="16"/>
      </w:rPr>
    </w:pPr>
    <w:r w:rsidRPr="00AE40AC">
      <w:rPr>
        <w:rFonts w:ascii="Arial" w:hAnsi="Arial" w:cs="Arial"/>
        <w:sz w:val="20"/>
        <w:szCs w:val="16"/>
      </w:rPr>
      <w:t>IBAN: DE 88 375 514 400 123 118 242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C61A" w14:textId="77777777" w:rsidR="00A47C7D" w:rsidRDefault="00A47C7D">
      <w:r>
        <w:separator/>
      </w:r>
    </w:p>
  </w:footnote>
  <w:footnote w:type="continuationSeparator" w:id="0">
    <w:p w14:paraId="00BA5BF9" w14:textId="77777777" w:rsidR="00A47C7D" w:rsidRDefault="00A4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1985"/>
      <w:gridCol w:w="4252"/>
    </w:tblGrid>
    <w:tr w:rsidR="00374094" w14:paraId="278B4A82" w14:textId="77777777" w:rsidTr="00E24E52">
      <w:trPr>
        <w:cantSplit/>
        <w:trHeight w:val="1140"/>
      </w:trPr>
      <w:tc>
        <w:tcPr>
          <w:tcW w:w="3969" w:type="dxa"/>
        </w:tcPr>
        <w:p w14:paraId="2AFD9130" w14:textId="77777777" w:rsidR="00374094" w:rsidRPr="005666C9" w:rsidRDefault="00E24E52" w:rsidP="005666C9">
          <w:pPr>
            <w:pStyle w:val="Kopfzeile"/>
            <w:spacing w:after="0"/>
            <w:ind w:left="-75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FF0000"/>
              <w:sz w:val="48"/>
              <w:szCs w:val="48"/>
            </w:rPr>
            <w:br/>
          </w:r>
          <w:r w:rsidR="005666C9" w:rsidRPr="00E24E52">
            <w:rPr>
              <w:rFonts w:ascii="Arial" w:hAnsi="Arial" w:cs="Arial"/>
              <w:b/>
              <w:bCs/>
              <w:color w:val="FF0000"/>
              <w:sz w:val="48"/>
              <w:szCs w:val="48"/>
            </w:rPr>
            <w:t>NTV 86</w:t>
          </w:r>
          <w:r w:rsidR="005666C9" w:rsidRPr="00E24E52">
            <w:rPr>
              <w:rFonts w:ascii="Arial" w:hAnsi="Arial" w:cs="Arial"/>
              <w:b/>
              <w:bCs/>
              <w:color w:val="FF0000"/>
              <w:sz w:val="48"/>
              <w:szCs w:val="48"/>
            </w:rPr>
            <w:br/>
          </w:r>
          <w:r w:rsidR="005666C9" w:rsidRPr="00E24E52">
            <w:rPr>
              <w:rFonts w:ascii="Arial" w:hAnsi="Arial" w:cs="Arial"/>
              <w:b/>
              <w:sz w:val="22"/>
              <w:szCs w:val="22"/>
            </w:rPr>
            <w:t>Neukirchener Turnverein 1886 e.V.</w:t>
          </w:r>
        </w:p>
      </w:tc>
      <w:tc>
        <w:tcPr>
          <w:tcW w:w="1985" w:type="dxa"/>
        </w:tcPr>
        <w:p w14:paraId="5CB7BB33" w14:textId="77777777" w:rsidR="00374094" w:rsidRPr="00AB2432" w:rsidRDefault="00E24E52">
          <w:pPr>
            <w:pStyle w:val="Kopfzeile"/>
            <w:spacing w:before="120" w:after="0"/>
            <w:jc w:val="center"/>
            <w:rPr>
              <w:b/>
              <w:sz w:val="36"/>
              <w:szCs w:val="36"/>
            </w:rPr>
          </w:pPr>
          <w:r>
            <w:rPr>
              <w:rFonts w:ascii="Arial" w:hAnsi="Arial" w:cs="Arial"/>
              <w:b/>
              <w:bCs/>
              <w:noProof/>
              <w:color w:val="FF0000"/>
              <w:sz w:val="48"/>
              <w:szCs w:val="48"/>
            </w:rPr>
            <w:drawing>
              <wp:anchor distT="0" distB="0" distL="114300" distR="114300" simplePos="0" relativeHeight="251658240" behindDoc="0" locked="0" layoutInCell="1" allowOverlap="1" wp14:anchorId="32F128E0" wp14:editId="68B9DCBC">
                <wp:simplePos x="0" y="0"/>
                <wp:positionH relativeFrom="page">
                  <wp:posOffset>62230</wp:posOffset>
                </wp:positionH>
                <wp:positionV relativeFrom="paragraph">
                  <wp:posOffset>-64135</wp:posOffset>
                </wp:positionV>
                <wp:extent cx="956284" cy="981075"/>
                <wp:effectExtent l="0" t="0" r="0" b="0"/>
                <wp:wrapNone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eukirchener TV.bmp"/>
                        <pic:cNvPicPr/>
                      </pic:nvPicPr>
                      <pic:blipFill>
                        <a:blip r:embed="rId1"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284" cy="981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52" w:type="dxa"/>
        </w:tcPr>
        <w:p w14:paraId="0F95686D" w14:textId="77777777" w:rsidR="00374094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Badminton</w:t>
          </w:r>
          <w:r>
            <w:rPr>
              <w:rFonts w:ascii="Arial" w:hAnsi="Arial" w:cs="Arial"/>
              <w:sz w:val="20"/>
            </w:rPr>
            <w:tab/>
            <w:t>Tanzen Kinder</w:t>
          </w:r>
        </w:p>
        <w:p w14:paraId="71D3C95A" w14:textId="77777777" w:rsid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Diverse Sportkurse</w:t>
          </w:r>
          <w:r>
            <w:rPr>
              <w:rFonts w:ascii="Arial" w:hAnsi="Arial" w:cs="Arial"/>
              <w:sz w:val="20"/>
            </w:rPr>
            <w:tab/>
            <w:t>Leichtathletik</w:t>
          </w:r>
        </w:p>
        <w:p w14:paraId="64E084E5" w14:textId="77777777" w:rsid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Frauensport</w:t>
          </w:r>
          <w:r>
            <w:rPr>
              <w:rFonts w:ascii="Arial" w:hAnsi="Arial" w:cs="Arial"/>
              <w:sz w:val="20"/>
            </w:rPr>
            <w:tab/>
            <w:t>Schwimmen</w:t>
          </w:r>
        </w:p>
        <w:p w14:paraId="14572122" w14:textId="77777777" w:rsid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Handball</w:t>
          </w:r>
          <w:r>
            <w:rPr>
              <w:rFonts w:ascii="Arial" w:hAnsi="Arial" w:cs="Arial"/>
              <w:sz w:val="20"/>
            </w:rPr>
            <w:tab/>
            <w:t>Tennis</w:t>
          </w:r>
        </w:p>
        <w:p w14:paraId="6D9EC3F4" w14:textId="77777777" w:rsid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Judo</w:t>
          </w:r>
          <w:r>
            <w:rPr>
              <w:rFonts w:ascii="Arial" w:hAnsi="Arial" w:cs="Arial"/>
              <w:sz w:val="20"/>
            </w:rPr>
            <w:tab/>
            <w:t>Tischtennis</w:t>
          </w:r>
        </w:p>
        <w:p w14:paraId="7ED06717" w14:textId="77777777" w:rsid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Eltern- u. Kind-Turnen</w:t>
          </w:r>
          <w:r>
            <w:rPr>
              <w:rFonts w:ascii="Arial" w:hAnsi="Arial" w:cs="Arial"/>
              <w:sz w:val="20"/>
            </w:rPr>
            <w:tab/>
            <w:t>Volleyball</w:t>
          </w:r>
        </w:p>
        <w:p w14:paraId="1C0FDC83" w14:textId="77777777" w:rsidR="00E24E52" w:rsidRPr="00E24E52" w:rsidRDefault="00E24E52" w:rsidP="00E24E52">
          <w:pPr>
            <w:pStyle w:val="Kopfzeile"/>
            <w:tabs>
              <w:tab w:val="left" w:pos="2192"/>
            </w:tabs>
            <w:spacing w:after="0"/>
            <w:ind w:left="76" w:right="-991" w:hanging="76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Kinderturnen</w:t>
          </w:r>
          <w:r>
            <w:rPr>
              <w:rFonts w:ascii="Arial" w:hAnsi="Arial" w:cs="Arial"/>
              <w:sz w:val="20"/>
            </w:rPr>
            <w:tab/>
            <w:t>Sport für Senioren</w:t>
          </w:r>
        </w:p>
      </w:tc>
    </w:tr>
  </w:tbl>
  <w:p w14:paraId="25B62A8E" w14:textId="77777777" w:rsidR="00374094" w:rsidRDefault="00374094" w:rsidP="005666C9">
    <w:pPr>
      <w:pStyle w:val="Kopfzeile"/>
      <w:spacing w:after="0"/>
      <w:ind w:left="-284" w:right="-1986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869"/>
    <w:multiLevelType w:val="hybridMultilevel"/>
    <w:tmpl w:val="17765FEA"/>
    <w:lvl w:ilvl="0" w:tplc="CD085624">
      <w:start w:val="9"/>
      <w:numFmt w:val="decimalZero"/>
      <w:lvlText w:val="%1."/>
      <w:lvlJc w:val="left"/>
      <w:pPr>
        <w:ind w:left="77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445" w:hanging="360"/>
      </w:pPr>
    </w:lvl>
    <w:lvl w:ilvl="2" w:tplc="0407001B" w:tentative="1">
      <w:start w:val="1"/>
      <w:numFmt w:val="lowerRoman"/>
      <w:lvlText w:val="%3."/>
      <w:lvlJc w:val="right"/>
      <w:pPr>
        <w:ind w:left="9165" w:hanging="180"/>
      </w:pPr>
    </w:lvl>
    <w:lvl w:ilvl="3" w:tplc="0407000F" w:tentative="1">
      <w:start w:val="1"/>
      <w:numFmt w:val="decimal"/>
      <w:lvlText w:val="%4."/>
      <w:lvlJc w:val="left"/>
      <w:pPr>
        <w:ind w:left="9885" w:hanging="360"/>
      </w:pPr>
    </w:lvl>
    <w:lvl w:ilvl="4" w:tplc="04070019" w:tentative="1">
      <w:start w:val="1"/>
      <w:numFmt w:val="lowerLetter"/>
      <w:lvlText w:val="%5."/>
      <w:lvlJc w:val="left"/>
      <w:pPr>
        <w:ind w:left="10605" w:hanging="360"/>
      </w:pPr>
    </w:lvl>
    <w:lvl w:ilvl="5" w:tplc="0407001B" w:tentative="1">
      <w:start w:val="1"/>
      <w:numFmt w:val="lowerRoman"/>
      <w:lvlText w:val="%6."/>
      <w:lvlJc w:val="right"/>
      <w:pPr>
        <w:ind w:left="11325" w:hanging="180"/>
      </w:pPr>
    </w:lvl>
    <w:lvl w:ilvl="6" w:tplc="0407000F" w:tentative="1">
      <w:start w:val="1"/>
      <w:numFmt w:val="decimal"/>
      <w:lvlText w:val="%7."/>
      <w:lvlJc w:val="left"/>
      <w:pPr>
        <w:ind w:left="12045" w:hanging="360"/>
      </w:pPr>
    </w:lvl>
    <w:lvl w:ilvl="7" w:tplc="04070019" w:tentative="1">
      <w:start w:val="1"/>
      <w:numFmt w:val="lowerLetter"/>
      <w:lvlText w:val="%8."/>
      <w:lvlJc w:val="left"/>
      <w:pPr>
        <w:ind w:left="12765" w:hanging="360"/>
      </w:pPr>
    </w:lvl>
    <w:lvl w:ilvl="8" w:tplc="0407001B" w:tentative="1">
      <w:start w:val="1"/>
      <w:numFmt w:val="lowerRoman"/>
      <w:lvlText w:val="%9."/>
      <w:lvlJc w:val="right"/>
      <w:pPr>
        <w:ind w:left="13485" w:hanging="180"/>
      </w:pPr>
    </w:lvl>
  </w:abstractNum>
  <w:abstractNum w:abstractNumId="1" w15:restartNumberingAfterBreak="0">
    <w:nsid w:val="22FF3CE5"/>
    <w:multiLevelType w:val="hybridMultilevel"/>
    <w:tmpl w:val="924624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2D8F"/>
    <w:multiLevelType w:val="multilevel"/>
    <w:tmpl w:val="58D8E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2804C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BA077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257EC6"/>
    <w:multiLevelType w:val="hybridMultilevel"/>
    <w:tmpl w:val="FFE482FA"/>
    <w:lvl w:ilvl="0" w:tplc="3496EEC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8E204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2D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62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A9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E1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E63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25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05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BC7EA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A6668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C61BCC"/>
    <w:multiLevelType w:val="singleLevel"/>
    <w:tmpl w:val="2BFA9C3E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78640728">
    <w:abstractNumId w:val="8"/>
  </w:num>
  <w:num w:numId="2" w16cid:durableId="904491318">
    <w:abstractNumId w:val="2"/>
  </w:num>
  <w:num w:numId="3" w16cid:durableId="1270043665">
    <w:abstractNumId w:val="7"/>
  </w:num>
  <w:num w:numId="4" w16cid:durableId="1958288628">
    <w:abstractNumId w:val="3"/>
  </w:num>
  <w:num w:numId="5" w16cid:durableId="2016029282">
    <w:abstractNumId w:val="6"/>
  </w:num>
  <w:num w:numId="6" w16cid:durableId="2114325655">
    <w:abstractNumId w:val="4"/>
  </w:num>
  <w:num w:numId="7" w16cid:durableId="1106536889">
    <w:abstractNumId w:val="5"/>
  </w:num>
  <w:num w:numId="8" w16cid:durableId="1640694040">
    <w:abstractNumId w:val="1"/>
  </w:num>
  <w:num w:numId="9" w16cid:durableId="2565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81"/>
    <w:rsid w:val="0005486C"/>
    <w:rsid w:val="0006009E"/>
    <w:rsid w:val="00066F96"/>
    <w:rsid w:val="00071F18"/>
    <w:rsid w:val="000742DB"/>
    <w:rsid w:val="000A6DB7"/>
    <w:rsid w:val="000C2D27"/>
    <w:rsid w:val="000E5CED"/>
    <w:rsid w:val="000E6867"/>
    <w:rsid w:val="001070C6"/>
    <w:rsid w:val="001A0FE2"/>
    <w:rsid w:val="001B034B"/>
    <w:rsid w:val="001C4AF8"/>
    <w:rsid w:val="001D7B1A"/>
    <w:rsid w:val="001F358E"/>
    <w:rsid w:val="002229D9"/>
    <w:rsid w:val="0023285A"/>
    <w:rsid w:val="002407FA"/>
    <w:rsid w:val="00240D4E"/>
    <w:rsid w:val="00242F7E"/>
    <w:rsid w:val="002A040A"/>
    <w:rsid w:val="002A3B4F"/>
    <w:rsid w:val="002C47B1"/>
    <w:rsid w:val="002D0A71"/>
    <w:rsid w:val="002D4199"/>
    <w:rsid w:val="002E54F3"/>
    <w:rsid w:val="002F2163"/>
    <w:rsid w:val="003207C8"/>
    <w:rsid w:val="00323F9A"/>
    <w:rsid w:val="0036010B"/>
    <w:rsid w:val="00360F3C"/>
    <w:rsid w:val="00374094"/>
    <w:rsid w:val="00385F33"/>
    <w:rsid w:val="003D4AA2"/>
    <w:rsid w:val="003D4B33"/>
    <w:rsid w:val="003F4937"/>
    <w:rsid w:val="00425A58"/>
    <w:rsid w:val="0043416F"/>
    <w:rsid w:val="004550A0"/>
    <w:rsid w:val="004677D9"/>
    <w:rsid w:val="00471890"/>
    <w:rsid w:val="00493172"/>
    <w:rsid w:val="0049541E"/>
    <w:rsid w:val="004E4405"/>
    <w:rsid w:val="005027BE"/>
    <w:rsid w:val="00510203"/>
    <w:rsid w:val="00514D81"/>
    <w:rsid w:val="005167EF"/>
    <w:rsid w:val="00542AE2"/>
    <w:rsid w:val="005666C9"/>
    <w:rsid w:val="00572E9B"/>
    <w:rsid w:val="005736B8"/>
    <w:rsid w:val="00585C0C"/>
    <w:rsid w:val="005A5E57"/>
    <w:rsid w:val="005C312F"/>
    <w:rsid w:val="005C4FC8"/>
    <w:rsid w:val="005D05D8"/>
    <w:rsid w:val="005D1A39"/>
    <w:rsid w:val="00651FDD"/>
    <w:rsid w:val="00675C51"/>
    <w:rsid w:val="0068284F"/>
    <w:rsid w:val="00682B01"/>
    <w:rsid w:val="006A3A23"/>
    <w:rsid w:val="006A4D81"/>
    <w:rsid w:val="006B290B"/>
    <w:rsid w:val="006C2490"/>
    <w:rsid w:val="006D0139"/>
    <w:rsid w:val="006D5F07"/>
    <w:rsid w:val="00700879"/>
    <w:rsid w:val="00701C1D"/>
    <w:rsid w:val="007145D6"/>
    <w:rsid w:val="00763497"/>
    <w:rsid w:val="007962BA"/>
    <w:rsid w:val="007B6196"/>
    <w:rsid w:val="007C0384"/>
    <w:rsid w:val="00831E3D"/>
    <w:rsid w:val="008419B2"/>
    <w:rsid w:val="008476FB"/>
    <w:rsid w:val="00853993"/>
    <w:rsid w:val="008600E6"/>
    <w:rsid w:val="00863389"/>
    <w:rsid w:val="00865991"/>
    <w:rsid w:val="00866DB1"/>
    <w:rsid w:val="00871E6F"/>
    <w:rsid w:val="008820F8"/>
    <w:rsid w:val="00882BDC"/>
    <w:rsid w:val="0089479D"/>
    <w:rsid w:val="008A18F6"/>
    <w:rsid w:val="008C4A9B"/>
    <w:rsid w:val="008D2621"/>
    <w:rsid w:val="008E2D6A"/>
    <w:rsid w:val="008E7390"/>
    <w:rsid w:val="008F5FF5"/>
    <w:rsid w:val="00913C13"/>
    <w:rsid w:val="009512C9"/>
    <w:rsid w:val="0096664E"/>
    <w:rsid w:val="0098673A"/>
    <w:rsid w:val="009917AC"/>
    <w:rsid w:val="00995A8F"/>
    <w:rsid w:val="009A39D7"/>
    <w:rsid w:val="009B3A22"/>
    <w:rsid w:val="009C207F"/>
    <w:rsid w:val="009F5889"/>
    <w:rsid w:val="00A027F6"/>
    <w:rsid w:val="00A42C26"/>
    <w:rsid w:val="00A47C7D"/>
    <w:rsid w:val="00A60C5F"/>
    <w:rsid w:val="00A707B9"/>
    <w:rsid w:val="00A764FC"/>
    <w:rsid w:val="00AB2432"/>
    <w:rsid w:val="00AC4B79"/>
    <w:rsid w:val="00AE40AC"/>
    <w:rsid w:val="00AF1581"/>
    <w:rsid w:val="00B07A37"/>
    <w:rsid w:val="00B314B2"/>
    <w:rsid w:val="00B53A42"/>
    <w:rsid w:val="00B752AE"/>
    <w:rsid w:val="00B83424"/>
    <w:rsid w:val="00BB01DC"/>
    <w:rsid w:val="00BB73F6"/>
    <w:rsid w:val="00BD4C3C"/>
    <w:rsid w:val="00BD6D01"/>
    <w:rsid w:val="00CC5485"/>
    <w:rsid w:val="00CD26B0"/>
    <w:rsid w:val="00CE29D3"/>
    <w:rsid w:val="00CE633E"/>
    <w:rsid w:val="00D20568"/>
    <w:rsid w:val="00D22DFE"/>
    <w:rsid w:val="00D874D4"/>
    <w:rsid w:val="00D874E3"/>
    <w:rsid w:val="00D939B3"/>
    <w:rsid w:val="00DC14FB"/>
    <w:rsid w:val="00DD1199"/>
    <w:rsid w:val="00DF66EC"/>
    <w:rsid w:val="00E24E52"/>
    <w:rsid w:val="00E313DB"/>
    <w:rsid w:val="00E411EF"/>
    <w:rsid w:val="00E43107"/>
    <w:rsid w:val="00E55C6C"/>
    <w:rsid w:val="00EC269D"/>
    <w:rsid w:val="00F341F9"/>
    <w:rsid w:val="00F41767"/>
    <w:rsid w:val="00F64EF8"/>
    <w:rsid w:val="00F91189"/>
    <w:rsid w:val="00F9696B"/>
    <w:rsid w:val="00F96D49"/>
    <w:rsid w:val="00FB18F5"/>
    <w:rsid w:val="00FB658D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C3F250"/>
  <w15:chartTrackingRefBased/>
  <w15:docId w15:val="{5928ADE9-EC34-42BA-8670-75CFE551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440"/>
      <w:ind w:right="-3047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720"/>
      <w:ind w:right="-3045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spacing w:after="240"/>
    </w:pPr>
    <w:rPr>
      <w:sz w:val="24"/>
    </w:rPr>
  </w:style>
  <w:style w:type="paragraph" w:styleId="Kopfzeile">
    <w:name w:val="header"/>
    <w:basedOn w:val="Standard"/>
    <w:pPr>
      <w:spacing w:after="240"/>
    </w:pPr>
    <w:rPr>
      <w:sz w:val="24"/>
    </w:rPr>
  </w:style>
  <w:style w:type="paragraph" w:styleId="Textkrper2">
    <w:name w:val="Body Text 2"/>
    <w:basedOn w:val="Standard"/>
    <w:pPr>
      <w:spacing w:after="120"/>
    </w:pPr>
    <w:rPr>
      <w:sz w:val="16"/>
    </w:rPr>
  </w:style>
  <w:style w:type="paragraph" w:styleId="Untertitel">
    <w:name w:val="Subtitle"/>
    <w:basedOn w:val="Standard"/>
    <w:qFormat/>
    <w:pPr>
      <w:jc w:val="center"/>
    </w:pPr>
    <w:rPr>
      <w:sz w:val="32"/>
    </w:rPr>
  </w:style>
  <w:style w:type="paragraph" w:styleId="Textkrper">
    <w:name w:val="Body Text"/>
    <w:basedOn w:val="Standard"/>
    <w:pPr>
      <w:spacing w:after="240"/>
      <w:jc w:val="both"/>
    </w:pPr>
    <w:rPr>
      <w:sz w:val="24"/>
    </w:rPr>
  </w:style>
  <w:style w:type="paragraph" w:styleId="Beschriftung">
    <w:name w:val="caption"/>
    <w:basedOn w:val="Standard"/>
    <w:next w:val="Standard"/>
    <w:qFormat/>
    <w:pPr>
      <w:ind w:right="-3047" w:firstLine="708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rsid w:val="00471890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8419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19B2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AC4B79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AC4B79"/>
    <w:rPr>
      <w:rFonts w:ascii="Consolas" w:eastAsia="Calibri" w:hAnsi="Consolas" w:cs="Times New Roman"/>
      <w:sz w:val="21"/>
      <w:szCs w:val="21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2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ukirchener-turnverei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neukirchener-turnvere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NTV\OneDrive\Dokumente\Vorlagen\NTVVEREI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44C1-E8D5-4677-AF6F-3FF4269D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NTVVEREIN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Neukirchener TV</Company>
  <LinksUpToDate>false</LinksUpToDate>
  <CharactersWithSpaces>521</CharactersWithSpaces>
  <SharedDoc>false</SharedDoc>
  <HLinks>
    <vt:vector size="6" baseType="variant">
      <vt:variant>
        <vt:i4>6619224</vt:i4>
      </vt:variant>
      <vt:variant>
        <vt:i4>12</vt:i4>
      </vt:variant>
      <vt:variant>
        <vt:i4>0</vt:i4>
      </vt:variant>
      <vt:variant>
        <vt:i4>5</vt:i4>
      </vt:variant>
      <vt:variant>
        <vt:lpwstr>mailto:hermannherter@web.de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NTV-Geschäftsstelle</dc:creator>
  <cp:keywords/>
  <cp:lastModifiedBy>NTV Geschäftststelle</cp:lastModifiedBy>
  <cp:revision>4</cp:revision>
  <cp:lastPrinted>2026-08-25T07:04:00Z</cp:lastPrinted>
  <dcterms:created xsi:type="dcterms:W3CDTF">2026-08-21T07:39:00Z</dcterms:created>
  <dcterms:modified xsi:type="dcterms:W3CDTF">2026-08-25T07:06:00Z</dcterms:modified>
</cp:coreProperties>
</file>